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DCD" w:rsidRDefault="00785DCD" w:rsidP="00EE0C76">
      <w:pPr>
        <w:spacing w:line="360" w:lineRule="auto"/>
        <w:jc w:val="center"/>
        <w:rPr>
          <w:rFonts w:cs="PT Simple Bold Ruled"/>
          <w:b/>
          <w:bCs/>
          <w:sz w:val="28"/>
          <w:szCs w:val="28"/>
          <w:rtl/>
        </w:rPr>
      </w:pPr>
      <w:bookmarkStart w:id="0" w:name="_GoBack"/>
      <w:bookmarkEnd w:id="0"/>
    </w:p>
    <w:p w:rsidR="007E00D5" w:rsidRPr="0031750C" w:rsidRDefault="007E00D5" w:rsidP="00EE0C76">
      <w:pPr>
        <w:spacing w:line="360" w:lineRule="auto"/>
        <w:jc w:val="center"/>
        <w:rPr>
          <w:rFonts w:cs="PT Simple Bold Ruled"/>
          <w:b/>
          <w:bCs/>
          <w:sz w:val="28"/>
          <w:szCs w:val="28"/>
          <w:rtl/>
        </w:rPr>
      </w:pPr>
      <w:r w:rsidRPr="0031750C">
        <w:rPr>
          <w:rFonts w:cs="PT Simple Bold Ruled" w:hint="cs"/>
          <w:b/>
          <w:bCs/>
          <w:sz w:val="28"/>
          <w:szCs w:val="28"/>
          <w:rtl/>
        </w:rPr>
        <w:t>لائحة كراسي البحث العلمي</w:t>
      </w:r>
    </w:p>
    <w:p w:rsidR="007E00D5" w:rsidRPr="00230272" w:rsidRDefault="007E00D5" w:rsidP="00230272">
      <w:pPr>
        <w:jc w:val="both"/>
        <w:rPr>
          <w:rFonts w:cs="AL-Mohanad Bold"/>
          <w:b/>
          <w:bCs/>
          <w:rtl/>
        </w:rPr>
      </w:pPr>
      <w:r w:rsidRPr="0031750C">
        <w:rPr>
          <w:rFonts w:cs="AL-Mohanad Bold" w:hint="cs"/>
          <w:b/>
          <w:bCs/>
          <w:rtl/>
        </w:rPr>
        <w:t>تم إعداد هذه اللائحة بناء على المادة (20) من نظام مجلس التعليم العالي والجامعات</w:t>
      </w:r>
      <w:r w:rsidR="00230272">
        <w:rPr>
          <w:rFonts w:cs="AL-Mohanad Bold" w:hint="cs"/>
          <w:b/>
          <w:bCs/>
          <w:rtl/>
        </w:rPr>
        <w:t xml:space="preserve"> </w:t>
      </w:r>
      <w:r w:rsidRPr="0031750C">
        <w:rPr>
          <w:rFonts w:cs="AL-Mohanad Bold" w:hint="cs"/>
          <w:b/>
          <w:bCs/>
          <w:rtl/>
        </w:rPr>
        <w:t>والم</w:t>
      </w:r>
      <w:r w:rsidR="00661E08">
        <w:rPr>
          <w:rFonts w:cs="AL-Mohanad Bold" w:hint="cs"/>
          <w:b/>
          <w:bCs/>
          <w:rtl/>
        </w:rPr>
        <w:t>ادة (48) من اللائحة المنظمة للشئ</w:t>
      </w:r>
      <w:r w:rsidRPr="0031750C">
        <w:rPr>
          <w:rFonts w:cs="AL-Mohanad Bold" w:hint="cs"/>
          <w:b/>
          <w:bCs/>
          <w:rtl/>
        </w:rPr>
        <w:t>ون المالية في الجامعات</w:t>
      </w:r>
    </w:p>
    <w:p w:rsidR="007E00D5" w:rsidRPr="00EE0C76" w:rsidRDefault="007E00D5" w:rsidP="00EE0C76">
      <w:pPr>
        <w:jc w:val="both"/>
        <w:rPr>
          <w:rFonts w:cs="PT Simple Bold Ruled"/>
          <w:b/>
          <w:bCs/>
          <w:u w:val="single"/>
          <w:rtl/>
        </w:rPr>
      </w:pPr>
      <w:r w:rsidRPr="00EE0C76">
        <w:rPr>
          <w:rFonts w:cs="PT Simple Bold Ruled" w:hint="cs"/>
          <w:b/>
          <w:bCs/>
          <w:u w:val="single"/>
          <w:rtl/>
        </w:rPr>
        <w:t xml:space="preserve">أولاً : التعريفات </w:t>
      </w:r>
    </w:p>
    <w:p w:rsidR="007E00D5" w:rsidRPr="00B41696" w:rsidRDefault="007E00D5" w:rsidP="00EE0C76">
      <w:pPr>
        <w:jc w:val="both"/>
        <w:rPr>
          <w:rFonts w:cs="AL-Mohanad Bold"/>
          <w:color w:val="0070C0"/>
          <w:rtl/>
        </w:rPr>
      </w:pPr>
      <w:r w:rsidRPr="00B41696">
        <w:rPr>
          <w:rFonts w:cs="AL-Mohanad Bold" w:hint="cs"/>
          <w:b/>
          <w:bCs/>
          <w:color w:val="0070C0"/>
          <w:u w:val="single"/>
          <w:rtl/>
        </w:rPr>
        <w:t xml:space="preserve">المادة الأولى : </w:t>
      </w:r>
    </w:p>
    <w:p w:rsidR="007E00D5" w:rsidRPr="007429AD" w:rsidRDefault="00661E08" w:rsidP="00661E08">
      <w:pPr>
        <w:jc w:val="both"/>
        <w:rPr>
          <w:rFonts w:cs="AL-Mohanad"/>
          <w:b/>
          <w:bCs/>
          <w:rtl/>
        </w:rPr>
      </w:pPr>
      <w:r>
        <w:rPr>
          <w:rFonts w:cs="AL-Mohanad" w:hint="cs"/>
          <w:b/>
          <w:bCs/>
          <w:rtl/>
        </w:rPr>
        <w:t>يقصد ب</w:t>
      </w:r>
      <w:r w:rsidR="007E00D5" w:rsidRPr="007429AD">
        <w:rPr>
          <w:rFonts w:cs="AL-Mohanad" w:hint="cs"/>
          <w:b/>
          <w:bCs/>
          <w:rtl/>
        </w:rPr>
        <w:t>الكلمات ا</w:t>
      </w:r>
      <w:r>
        <w:rPr>
          <w:rFonts w:cs="AL-Mohanad" w:hint="cs"/>
          <w:b/>
          <w:bCs/>
          <w:rtl/>
        </w:rPr>
        <w:t>لآتي</w:t>
      </w:r>
      <w:r w:rsidR="007E00D5" w:rsidRPr="007429AD">
        <w:rPr>
          <w:rFonts w:cs="AL-Mohanad" w:hint="cs"/>
          <w:b/>
          <w:bCs/>
          <w:rtl/>
        </w:rPr>
        <w:t>ة المعاني الموضحة أمام</w:t>
      </w:r>
      <w:r>
        <w:rPr>
          <w:rFonts w:cs="AL-Mohanad" w:hint="cs"/>
          <w:b/>
          <w:bCs/>
          <w:rtl/>
        </w:rPr>
        <w:t>ها</w:t>
      </w:r>
      <w:r w:rsidR="007E00D5" w:rsidRPr="007429AD">
        <w:rPr>
          <w:rFonts w:cs="AL-Mohanad" w:hint="cs"/>
          <w:b/>
          <w:bCs/>
          <w:rtl/>
        </w:rPr>
        <w:t xml:space="preserve">: </w:t>
      </w:r>
    </w:p>
    <w:p w:rsidR="007E00D5" w:rsidRPr="00AB29CA" w:rsidRDefault="007E00D5" w:rsidP="00AB29CA">
      <w:pPr>
        <w:pStyle w:val="a8"/>
        <w:numPr>
          <w:ilvl w:val="0"/>
          <w:numId w:val="9"/>
        </w:numPr>
        <w:jc w:val="both"/>
        <w:rPr>
          <w:rFonts w:cs="AL-Mohanad"/>
          <w:b/>
          <w:bCs/>
          <w:rtl/>
        </w:rPr>
      </w:pPr>
      <w:r w:rsidRPr="00AB29CA">
        <w:rPr>
          <w:rFonts w:cs="AL-Mohanad" w:hint="cs"/>
          <w:b/>
          <w:bCs/>
          <w:rtl/>
        </w:rPr>
        <w:t xml:space="preserve">كرسي البحث العلمي: وحدة أكاديمية تنشأ في الجامعة بهدف تهيئة البيئة البحثية </w:t>
      </w:r>
      <w:r w:rsidR="00661E08" w:rsidRPr="00AB29CA">
        <w:rPr>
          <w:rFonts w:cs="AL-Mohanad" w:hint="cs"/>
          <w:b/>
          <w:bCs/>
          <w:rtl/>
        </w:rPr>
        <w:t>ل</w:t>
      </w:r>
      <w:r w:rsidRPr="00AB29CA">
        <w:rPr>
          <w:rFonts w:cs="AL-Mohanad" w:hint="cs"/>
          <w:b/>
          <w:bCs/>
          <w:rtl/>
        </w:rPr>
        <w:t xml:space="preserve">لنمو مجال علمي متخصص. </w:t>
      </w:r>
    </w:p>
    <w:p w:rsidR="00661E08" w:rsidRPr="00AB29CA" w:rsidRDefault="007E00D5" w:rsidP="00AB29CA">
      <w:pPr>
        <w:pStyle w:val="a8"/>
        <w:numPr>
          <w:ilvl w:val="0"/>
          <w:numId w:val="9"/>
        </w:numPr>
        <w:jc w:val="both"/>
        <w:rPr>
          <w:rFonts w:cs="AL-Mohanad"/>
          <w:b/>
          <w:bCs/>
          <w:rtl/>
        </w:rPr>
      </w:pPr>
      <w:r w:rsidRPr="00AB29CA">
        <w:rPr>
          <w:rFonts w:cs="AL-Mohanad" w:hint="cs"/>
          <w:b/>
          <w:bCs/>
          <w:rtl/>
        </w:rPr>
        <w:t xml:space="preserve">أستاذ الكرسي العلمي: منصب أكاديمي يشغله أحد أعضاء هيئة التدريس بالجامعة لا تقل درجته عن أستاذ مشارك ممن له رصيد وافر من الأعمال العلمية المحكمة في مجال الكرسي . </w:t>
      </w:r>
    </w:p>
    <w:p w:rsidR="007E00D5" w:rsidRPr="00AB29CA" w:rsidRDefault="007E00D5" w:rsidP="00AB29CA">
      <w:pPr>
        <w:pStyle w:val="a8"/>
        <w:numPr>
          <w:ilvl w:val="0"/>
          <w:numId w:val="9"/>
        </w:numPr>
        <w:jc w:val="both"/>
        <w:rPr>
          <w:rFonts w:cs="AL-Mohanad"/>
          <w:b/>
          <w:bCs/>
          <w:rtl/>
        </w:rPr>
      </w:pPr>
      <w:r w:rsidRPr="00AB29CA">
        <w:rPr>
          <w:rFonts w:cs="AL-Mohanad" w:hint="cs"/>
          <w:b/>
          <w:bCs/>
          <w:rtl/>
        </w:rPr>
        <w:t xml:space="preserve">الممول (المتبرع) هو : الفرد أو الجماعة أو المؤسسة المتبرعة بمنحة نقدية أو عينية لتأسيس الكرسي العلمي أو تمويل كرسي علمي قائم . </w:t>
      </w:r>
    </w:p>
    <w:p w:rsidR="00EE0C76" w:rsidRPr="007429AD" w:rsidRDefault="0081488F" w:rsidP="00EE0C76">
      <w:pPr>
        <w:jc w:val="both"/>
        <w:rPr>
          <w:rFonts w:cs="AL-Mohanad"/>
          <w:b/>
          <w:bCs/>
          <w:rtl/>
        </w:rPr>
      </w:pPr>
      <w:r>
        <w:rPr>
          <w:rFonts w:cs="AL-Mohanad"/>
          <w:b/>
          <w:bCs/>
        </w:rPr>
        <w:pict>
          <v:rect id="_x0000_i1025" style="width:0;height:1.5pt" o:hralign="center" o:hrstd="t" o:hr="t" fillcolor="#a0a0a0" stroked="f"/>
        </w:pict>
      </w:r>
    </w:p>
    <w:p w:rsidR="007E00D5" w:rsidRPr="00EE0C76" w:rsidRDefault="007E00D5" w:rsidP="00661E08">
      <w:pPr>
        <w:jc w:val="both"/>
        <w:rPr>
          <w:rFonts w:cs="PT Simple Bold Ruled"/>
          <w:b/>
          <w:bCs/>
          <w:u w:val="single"/>
          <w:rtl/>
        </w:rPr>
      </w:pPr>
      <w:r w:rsidRPr="00EE0C76">
        <w:rPr>
          <w:rFonts w:cs="PT Simple Bold Ruled" w:hint="cs"/>
          <w:b/>
          <w:bCs/>
          <w:u w:val="single"/>
          <w:rtl/>
        </w:rPr>
        <w:t>ثانياً : كراسي البحث</w:t>
      </w:r>
    </w:p>
    <w:p w:rsidR="007E00D5" w:rsidRPr="00B41696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41696">
        <w:rPr>
          <w:rFonts w:cs="AL-Mohanad Bold" w:hint="cs"/>
          <w:b/>
          <w:bCs/>
          <w:color w:val="0070C0"/>
          <w:u w:val="single"/>
          <w:rtl/>
        </w:rPr>
        <w:t xml:space="preserve">المادة الثانية : </w:t>
      </w:r>
    </w:p>
    <w:p w:rsidR="007E00D5" w:rsidRPr="007429AD" w:rsidRDefault="00661E08" w:rsidP="00661E08">
      <w:pPr>
        <w:jc w:val="both"/>
        <w:rPr>
          <w:rFonts w:cs="AL-Mohanad"/>
          <w:b/>
          <w:bCs/>
          <w:rtl/>
        </w:rPr>
      </w:pPr>
      <w:r>
        <w:rPr>
          <w:rFonts w:cs="AL-Mohanad" w:hint="cs"/>
          <w:b/>
          <w:bCs/>
          <w:rtl/>
        </w:rPr>
        <w:lastRenderedPageBreak/>
        <w:t xml:space="preserve">تُنشأ كراسي البحث في الجامعة، ويتم تعديلها </w:t>
      </w:r>
      <w:r w:rsidR="007E00D5" w:rsidRPr="007429AD">
        <w:rPr>
          <w:rFonts w:cs="AL-Mohanad" w:hint="cs"/>
          <w:b/>
          <w:bCs/>
          <w:rtl/>
        </w:rPr>
        <w:t>أو</w:t>
      </w:r>
      <w:r>
        <w:rPr>
          <w:rFonts w:cs="AL-Mohanad" w:hint="cs"/>
          <w:b/>
          <w:bCs/>
          <w:rtl/>
        </w:rPr>
        <w:t xml:space="preserve"> إلغاؤها بتوصية من مجلس الجامعة</w:t>
      </w:r>
      <w:r w:rsidR="007E00D5" w:rsidRPr="007429AD">
        <w:rPr>
          <w:rFonts w:cs="AL-Mohanad" w:hint="cs"/>
          <w:b/>
          <w:bCs/>
          <w:rtl/>
        </w:rPr>
        <w:t xml:space="preserve">، ويبرم عقد إنشاء الكراسي البحثية بين الجامعة _ ممثلة بمديرتها أو من تفوضه _ والجهة الممولة ، يحدد فيه كافة الجوانب المتصلة بالكرسي وفقاً لأحكام هذه اللائحة . </w:t>
      </w:r>
    </w:p>
    <w:p w:rsidR="007E00D5" w:rsidRPr="00B41696" w:rsidRDefault="007E00D5" w:rsidP="00EE0C76">
      <w:pPr>
        <w:tabs>
          <w:tab w:val="center" w:pos="4819"/>
        </w:tabs>
        <w:jc w:val="both"/>
        <w:rPr>
          <w:rFonts w:cs="AL-Mohanad Bold"/>
          <w:b/>
          <w:bCs/>
          <w:color w:val="0070C0"/>
          <w:u w:val="single"/>
          <w:rtl/>
        </w:rPr>
      </w:pPr>
      <w:r w:rsidRPr="00B41696">
        <w:rPr>
          <w:rFonts w:cs="AL-Mohanad Bold" w:hint="cs"/>
          <w:b/>
          <w:bCs/>
          <w:color w:val="0070C0"/>
          <w:u w:val="single"/>
          <w:rtl/>
        </w:rPr>
        <w:t xml:space="preserve">المادة الثالثة : </w:t>
      </w:r>
    </w:p>
    <w:p w:rsidR="007E00D5" w:rsidRPr="007429AD" w:rsidRDefault="007E00D5" w:rsidP="00661E08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تهدف كراسي البحث في الجامعة لتحقيق </w:t>
      </w:r>
      <w:r w:rsidR="00661E08">
        <w:rPr>
          <w:rFonts w:cs="AL-Mohanad" w:hint="cs"/>
          <w:b/>
          <w:bCs/>
          <w:rtl/>
        </w:rPr>
        <w:t>ما يأتي:</w:t>
      </w:r>
      <w:r w:rsidRPr="007429AD">
        <w:rPr>
          <w:rFonts w:cs="AL-Mohanad" w:hint="cs"/>
          <w:b/>
          <w:bCs/>
          <w:rtl/>
        </w:rPr>
        <w:t xml:space="preserve"> </w:t>
      </w:r>
    </w:p>
    <w:p w:rsidR="007E00D5" w:rsidRPr="00086BF0" w:rsidRDefault="007E00D5" w:rsidP="00086BF0">
      <w:pPr>
        <w:pStyle w:val="a8"/>
        <w:numPr>
          <w:ilvl w:val="0"/>
          <w:numId w:val="10"/>
        </w:numPr>
        <w:jc w:val="both"/>
        <w:rPr>
          <w:rFonts w:cs="AL-Mohanad"/>
          <w:b/>
          <w:bCs/>
          <w:rtl/>
        </w:rPr>
      </w:pPr>
      <w:r w:rsidRPr="00086BF0">
        <w:rPr>
          <w:rFonts w:cs="AL-Mohanad" w:hint="cs"/>
          <w:b/>
          <w:bCs/>
          <w:rtl/>
        </w:rPr>
        <w:t>استقطاب الكفاءات العلمية المتخصصة المتميزة لدعم البرامج البحثية في الجامعة</w:t>
      </w:r>
      <w:r w:rsidR="00661E08" w:rsidRPr="00086BF0">
        <w:rPr>
          <w:rFonts w:cs="AL-Mohanad" w:hint="cs"/>
          <w:b/>
          <w:bCs/>
          <w:rtl/>
        </w:rPr>
        <w:t xml:space="preserve"> وتنشيطها</w:t>
      </w:r>
      <w:r w:rsidRPr="00086BF0">
        <w:rPr>
          <w:rFonts w:cs="AL-Mohanad" w:hint="cs"/>
          <w:b/>
          <w:bCs/>
          <w:rtl/>
        </w:rPr>
        <w:t xml:space="preserve"> .</w:t>
      </w:r>
    </w:p>
    <w:p w:rsidR="007E00D5" w:rsidRPr="00086BF0" w:rsidRDefault="007E00D5" w:rsidP="00086BF0">
      <w:pPr>
        <w:pStyle w:val="a8"/>
        <w:numPr>
          <w:ilvl w:val="0"/>
          <w:numId w:val="10"/>
        </w:numPr>
        <w:jc w:val="both"/>
        <w:rPr>
          <w:rFonts w:cs="AL-Mohanad"/>
          <w:b/>
          <w:bCs/>
          <w:rtl/>
        </w:rPr>
      </w:pPr>
      <w:r w:rsidRPr="00086BF0">
        <w:rPr>
          <w:rFonts w:cs="AL-Mohanad" w:hint="cs"/>
          <w:b/>
          <w:bCs/>
          <w:rtl/>
        </w:rPr>
        <w:t>توفير البيئة الملائمة للبحث والتطوير، بما يدعم التنمية المستدامة والاقتصاد الوطني .</w:t>
      </w:r>
    </w:p>
    <w:p w:rsidR="007E00D5" w:rsidRPr="00086BF0" w:rsidRDefault="007E00D5" w:rsidP="00086BF0">
      <w:pPr>
        <w:pStyle w:val="a8"/>
        <w:numPr>
          <w:ilvl w:val="0"/>
          <w:numId w:val="10"/>
        </w:numPr>
        <w:jc w:val="both"/>
        <w:rPr>
          <w:rFonts w:cs="AL-Mohanad"/>
          <w:b/>
          <w:bCs/>
          <w:rtl/>
        </w:rPr>
      </w:pPr>
      <w:r w:rsidRPr="00086BF0">
        <w:rPr>
          <w:rFonts w:cs="AL-Mohanad" w:hint="cs"/>
          <w:b/>
          <w:bCs/>
          <w:rtl/>
        </w:rPr>
        <w:t>ربط الباحثين المتم</w:t>
      </w:r>
      <w:r w:rsidR="00B41696" w:rsidRPr="00086BF0">
        <w:rPr>
          <w:rFonts w:cs="AL-Mohanad" w:hint="cs"/>
          <w:b/>
          <w:bCs/>
          <w:rtl/>
        </w:rPr>
        <w:t xml:space="preserve">يزين في الجامعة بمراكز البحث في </w:t>
      </w:r>
      <w:r w:rsidRPr="00086BF0">
        <w:rPr>
          <w:rFonts w:cs="AL-Mohanad" w:hint="cs"/>
          <w:b/>
          <w:bCs/>
          <w:rtl/>
        </w:rPr>
        <w:t xml:space="preserve">الجامعات العالمية عن طريق البحوث المشتركة في كراسي البحث . </w:t>
      </w:r>
    </w:p>
    <w:p w:rsidR="007E00D5" w:rsidRPr="00086BF0" w:rsidRDefault="007E00D5" w:rsidP="00086BF0">
      <w:pPr>
        <w:pStyle w:val="a8"/>
        <w:numPr>
          <w:ilvl w:val="0"/>
          <w:numId w:val="10"/>
        </w:numPr>
        <w:jc w:val="both"/>
        <w:rPr>
          <w:rFonts w:cs="AL-Mohanad"/>
          <w:b/>
          <w:bCs/>
          <w:rtl/>
        </w:rPr>
      </w:pPr>
      <w:r w:rsidRPr="00086BF0">
        <w:rPr>
          <w:rFonts w:cs="AL-Mohanad" w:hint="cs"/>
          <w:b/>
          <w:bCs/>
          <w:rtl/>
        </w:rPr>
        <w:t>ربط مخرجات البحث العلمي في الجامعة بحاجات المجتمع من خلال إيجاد بي</w:t>
      </w:r>
      <w:r w:rsidR="00661E08" w:rsidRPr="00086BF0">
        <w:rPr>
          <w:rFonts w:cs="AL-Mohanad" w:hint="cs"/>
          <w:b/>
          <w:bCs/>
          <w:rtl/>
        </w:rPr>
        <w:t>ئة تقوم على الشراكة بين الجامعة والجهات الحكومية والأهلية</w:t>
      </w:r>
      <w:r w:rsidRPr="00086BF0">
        <w:rPr>
          <w:rFonts w:cs="AL-Mohanad" w:hint="cs"/>
          <w:b/>
          <w:bCs/>
          <w:rtl/>
        </w:rPr>
        <w:t>.</w:t>
      </w:r>
    </w:p>
    <w:p w:rsidR="007E00D5" w:rsidRPr="00086BF0" w:rsidRDefault="007E00D5" w:rsidP="00086BF0">
      <w:pPr>
        <w:pStyle w:val="a8"/>
        <w:numPr>
          <w:ilvl w:val="0"/>
          <w:numId w:val="10"/>
        </w:numPr>
        <w:jc w:val="both"/>
        <w:rPr>
          <w:rFonts w:cs="AL-Mohanad"/>
          <w:b/>
          <w:bCs/>
          <w:rtl/>
        </w:rPr>
      </w:pPr>
      <w:r w:rsidRPr="00086BF0">
        <w:rPr>
          <w:rFonts w:cs="AL-Mohanad" w:hint="cs"/>
          <w:b/>
          <w:bCs/>
          <w:rtl/>
        </w:rPr>
        <w:t>دعم المعرفة المتخصصة في المجالات العلمي</w:t>
      </w:r>
      <w:r w:rsidR="0014184A" w:rsidRPr="00086BF0">
        <w:rPr>
          <w:rFonts w:cs="AL-Mohanad" w:hint="cs"/>
          <w:b/>
          <w:bCs/>
          <w:rtl/>
        </w:rPr>
        <w:t>ة المتنوعة</w:t>
      </w:r>
      <w:r w:rsidRPr="00086BF0">
        <w:rPr>
          <w:rFonts w:cs="AL-Mohanad" w:hint="cs"/>
          <w:b/>
          <w:bCs/>
          <w:rtl/>
        </w:rPr>
        <w:t>، وتسديد الممارسات التطبيقية في مجالاتها .</w:t>
      </w:r>
    </w:p>
    <w:p w:rsidR="007E00D5" w:rsidRPr="00086BF0" w:rsidRDefault="007E00D5" w:rsidP="00086BF0">
      <w:pPr>
        <w:pStyle w:val="a8"/>
        <w:numPr>
          <w:ilvl w:val="0"/>
          <w:numId w:val="10"/>
        </w:numPr>
        <w:jc w:val="both"/>
        <w:rPr>
          <w:rFonts w:cs="AL-Mohanad"/>
          <w:b/>
          <w:bCs/>
          <w:rtl/>
        </w:rPr>
      </w:pPr>
      <w:r w:rsidRPr="00086BF0">
        <w:rPr>
          <w:rFonts w:cs="AL-Mohanad" w:hint="cs"/>
          <w:b/>
          <w:bCs/>
          <w:rtl/>
        </w:rPr>
        <w:t xml:space="preserve">تحقيق التكامل في مجال البحث العلمي بين الجامعة والمؤسسات البحثية داخل الجامعة وخارجها . </w:t>
      </w:r>
    </w:p>
    <w:p w:rsidR="007E00D5" w:rsidRPr="00086BF0" w:rsidRDefault="007E00D5" w:rsidP="00086BF0">
      <w:pPr>
        <w:pStyle w:val="a8"/>
        <w:numPr>
          <w:ilvl w:val="0"/>
          <w:numId w:val="10"/>
        </w:numPr>
        <w:jc w:val="both"/>
        <w:rPr>
          <w:rFonts w:cs="AL-Mohanad"/>
          <w:b/>
          <w:bCs/>
          <w:rtl/>
        </w:rPr>
      </w:pPr>
      <w:r w:rsidRPr="00086BF0">
        <w:rPr>
          <w:rFonts w:cs="AL-Mohanad" w:hint="cs"/>
          <w:b/>
          <w:bCs/>
          <w:rtl/>
        </w:rPr>
        <w:t>توفير المصادر المالية اللازمة لدعم البحث العلمي في الجامعة واستدامتها .</w:t>
      </w:r>
    </w:p>
    <w:p w:rsidR="007E00D5" w:rsidRPr="00086BF0" w:rsidRDefault="007E00D5" w:rsidP="00086BF0">
      <w:pPr>
        <w:pStyle w:val="a8"/>
        <w:numPr>
          <w:ilvl w:val="0"/>
          <w:numId w:val="10"/>
        </w:numPr>
        <w:jc w:val="both"/>
        <w:rPr>
          <w:rFonts w:cs="AL-Mohanad"/>
          <w:b/>
          <w:bCs/>
          <w:rtl/>
        </w:rPr>
      </w:pPr>
      <w:r w:rsidRPr="00086BF0">
        <w:rPr>
          <w:rFonts w:cs="AL-Mohanad" w:hint="cs"/>
          <w:b/>
          <w:bCs/>
          <w:rtl/>
        </w:rPr>
        <w:lastRenderedPageBreak/>
        <w:t xml:space="preserve">المساهمة في تبوء المملكة مكانة </w:t>
      </w:r>
      <w:r w:rsidR="000E2649" w:rsidRPr="00086BF0">
        <w:rPr>
          <w:rFonts w:cs="AL-Mohanad" w:hint="cs"/>
          <w:b/>
          <w:bCs/>
          <w:rtl/>
        </w:rPr>
        <w:t xml:space="preserve">عالمية متميزة في البحث والتطوير، </w:t>
      </w:r>
      <w:r w:rsidRPr="00086BF0">
        <w:rPr>
          <w:rFonts w:cs="AL-Mohanad" w:hint="cs"/>
          <w:b/>
          <w:bCs/>
          <w:rtl/>
        </w:rPr>
        <w:t xml:space="preserve"> وتشجيع العلماء الباحثين السعوديين على الإسهام في إثراء المعرفة الإنسانية بكافة فروعها . </w:t>
      </w:r>
    </w:p>
    <w:p w:rsidR="007E00D5" w:rsidRPr="00086BF0" w:rsidRDefault="007E00D5" w:rsidP="00086BF0">
      <w:pPr>
        <w:pStyle w:val="a8"/>
        <w:numPr>
          <w:ilvl w:val="0"/>
          <w:numId w:val="10"/>
        </w:numPr>
        <w:jc w:val="both"/>
        <w:rPr>
          <w:rFonts w:cs="AL-Mohanad"/>
          <w:b/>
          <w:bCs/>
          <w:rtl/>
        </w:rPr>
      </w:pPr>
      <w:r w:rsidRPr="00086BF0">
        <w:rPr>
          <w:rFonts w:cs="AL-Mohanad" w:hint="cs"/>
          <w:b/>
          <w:bCs/>
          <w:rtl/>
        </w:rPr>
        <w:t xml:space="preserve">يحدد لكل كرسي علمي الأهداف الخاصة به . </w:t>
      </w:r>
    </w:p>
    <w:p w:rsidR="007E00D5" w:rsidRPr="00B41696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41696">
        <w:rPr>
          <w:rFonts w:cs="AL-Mohanad Bold" w:hint="cs"/>
          <w:b/>
          <w:bCs/>
          <w:color w:val="0070C0"/>
          <w:u w:val="single"/>
          <w:rtl/>
        </w:rPr>
        <w:t>المادة الرابعة :</w:t>
      </w:r>
    </w:p>
    <w:p w:rsidR="007E00D5" w:rsidRPr="007429AD" w:rsidRDefault="007E00D5" w:rsidP="00EE0C76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تعمل كراسي البحث في الجامعة على تحقيق أهدافها من خلال القيام بما يأتي : </w:t>
      </w:r>
    </w:p>
    <w:p w:rsidR="007E00D5" w:rsidRPr="00D7485C" w:rsidRDefault="007E00D5" w:rsidP="00D7485C">
      <w:pPr>
        <w:pStyle w:val="a8"/>
        <w:numPr>
          <w:ilvl w:val="0"/>
          <w:numId w:val="11"/>
        </w:numPr>
        <w:jc w:val="both"/>
        <w:rPr>
          <w:rFonts w:cs="AL-Mohanad"/>
          <w:b/>
          <w:bCs/>
          <w:rtl/>
        </w:rPr>
      </w:pPr>
      <w:r w:rsidRPr="00D7485C">
        <w:rPr>
          <w:rFonts w:cs="AL-Mohanad" w:hint="cs"/>
          <w:b/>
          <w:bCs/>
          <w:rtl/>
        </w:rPr>
        <w:t xml:space="preserve">إعداد الدراسات والبحوث النظرية والتطبيقية . </w:t>
      </w:r>
    </w:p>
    <w:p w:rsidR="007E00D5" w:rsidRPr="00D7485C" w:rsidRDefault="007E00D5" w:rsidP="00D7485C">
      <w:pPr>
        <w:pStyle w:val="a8"/>
        <w:numPr>
          <w:ilvl w:val="0"/>
          <w:numId w:val="11"/>
        </w:numPr>
        <w:jc w:val="both"/>
        <w:rPr>
          <w:rFonts w:cs="AL-Mohanad"/>
          <w:b/>
          <w:bCs/>
          <w:rtl/>
        </w:rPr>
      </w:pPr>
      <w:r w:rsidRPr="00D7485C">
        <w:rPr>
          <w:rFonts w:cs="AL-Mohanad" w:hint="cs"/>
          <w:b/>
          <w:bCs/>
          <w:rtl/>
        </w:rPr>
        <w:t>دعم المعرفة العلمية المتخص</w:t>
      </w:r>
      <w:r w:rsidR="00B41696" w:rsidRPr="00D7485C">
        <w:rPr>
          <w:rFonts w:cs="AL-Mohanad" w:hint="cs"/>
          <w:b/>
          <w:bCs/>
          <w:rtl/>
        </w:rPr>
        <w:t>صة من خلال التأليف</w:t>
      </w:r>
      <w:r w:rsidR="000E2649" w:rsidRPr="00D7485C">
        <w:rPr>
          <w:rFonts w:cs="AL-Mohanad" w:hint="cs"/>
          <w:b/>
          <w:bCs/>
          <w:rtl/>
        </w:rPr>
        <w:t xml:space="preserve"> </w:t>
      </w:r>
      <w:r w:rsidR="00B41696" w:rsidRPr="00D7485C">
        <w:rPr>
          <w:rFonts w:cs="AL-Mohanad" w:hint="cs"/>
          <w:b/>
          <w:bCs/>
          <w:rtl/>
        </w:rPr>
        <w:t>والترجمة</w:t>
      </w:r>
    </w:p>
    <w:p w:rsidR="007E00D5" w:rsidRPr="00D7485C" w:rsidRDefault="000E2649" w:rsidP="00D7485C">
      <w:pPr>
        <w:pStyle w:val="a8"/>
        <w:numPr>
          <w:ilvl w:val="0"/>
          <w:numId w:val="11"/>
        </w:numPr>
        <w:jc w:val="both"/>
        <w:rPr>
          <w:rFonts w:cs="AL-Mohanad"/>
          <w:b/>
          <w:bCs/>
          <w:rtl/>
        </w:rPr>
      </w:pPr>
      <w:r w:rsidRPr="00D7485C">
        <w:rPr>
          <w:rFonts w:cs="AL-Mohanad" w:hint="cs"/>
          <w:b/>
          <w:bCs/>
          <w:rtl/>
        </w:rPr>
        <w:t xml:space="preserve">إعداد </w:t>
      </w:r>
      <w:r w:rsidR="007E00D5" w:rsidRPr="00D7485C">
        <w:rPr>
          <w:rFonts w:cs="AL-Mohanad" w:hint="cs"/>
          <w:b/>
          <w:bCs/>
          <w:rtl/>
        </w:rPr>
        <w:t>البرامج التدريبية المتخصصة</w:t>
      </w:r>
      <w:r w:rsidRPr="00D7485C">
        <w:rPr>
          <w:rFonts w:cs="AL-Mohanad" w:hint="cs"/>
          <w:b/>
          <w:bCs/>
          <w:rtl/>
        </w:rPr>
        <w:t xml:space="preserve"> وتنفيذها</w:t>
      </w:r>
      <w:r w:rsidR="007E00D5" w:rsidRPr="00D7485C">
        <w:rPr>
          <w:rFonts w:cs="AL-Mohanad" w:hint="cs"/>
          <w:b/>
          <w:bCs/>
          <w:rtl/>
        </w:rPr>
        <w:t xml:space="preserve"> . </w:t>
      </w:r>
    </w:p>
    <w:p w:rsidR="007E00D5" w:rsidRPr="00D7485C" w:rsidRDefault="007E00D5" w:rsidP="00D7485C">
      <w:pPr>
        <w:pStyle w:val="a8"/>
        <w:numPr>
          <w:ilvl w:val="0"/>
          <w:numId w:val="11"/>
        </w:numPr>
        <w:jc w:val="both"/>
        <w:rPr>
          <w:rFonts w:cs="AL-Mohanad"/>
          <w:b/>
          <w:bCs/>
          <w:rtl/>
        </w:rPr>
      </w:pPr>
      <w:r w:rsidRPr="00D7485C">
        <w:rPr>
          <w:rFonts w:cs="AL-Mohanad" w:hint="cs"/>
          <w:b/>
          <w:bCs/>
          <w:rtl/>
        </w:rPr>
        <w:t>ت</w:t>
      </w:r>
      <w:r w:rsidR="000E2649" w:rsidRPr="00D7485C">
        <w:rPr>
          <w:rFonts w:cs="AL-Mohanad" w:hint="cs"/>
          <w:b/>
          <w:bCs/>
          <w:rtl/>
        </w:rPr>
        <w:t xml:space="preserve">نظيم الفعاليات والبرامج العلمية، </w:t>
      </w:r>
      <w:r w:rsidRPr="00D7485C">
        <w:rPr>
          <w:rFonts w:cs="AL-Mohanad" w:hint="cs"/>
          <w:b/>
          <w:bCs/>
          <w:rtl/>
        </w:rPr>
        <w:t xml:space="preserve">مثل : المؤتمرات والندوات  وحلقات النقاش . </w:t>
      </w:r>
    </w:p>
    <w:p w:rsidR="007E00D5" w:rsidRPr="00D7485C" w:rsidRDefault="007E00D5" w:rsidP="00D7485C">
      <w:pPr>
        <w:pStyle w:val="a8"/>
        <w:numPr>
          <w:ilvl w:val="0"/>
          <w:numId w:val="11"/>
        </w:numPr>
        <w:jc w:val="both"/>
        <w:rPr>
          <w:rFonts w:cs="AL-Mohanad"/>
          <w:b/>
          <w:bCs/>
          <w:rtl/>
        </w:rPr>
      </w:pPr>
      <w:r w:rsidRPr="00D7485C">
        <w:rPr>
          <w:rFonts w:cs="AL-Mohanad" w:hint="cs"/>
          <w:b/>
          <w:bCs/>
          <w:rtl/>
        </w:rPr>
        <w:t xml:space="preserve">تقديم الخدمات الاستشارية المتخصصة . </w:t>
      </w:r>
    </w:p>
    <w:p w:rsidR="007E00D5" w:rsidRPr="00D7485C" w:rsidRDefault="007E00D5" w:rsidP="00D7485C">
      <w:pPr>
        <w:pStyle w:val="a8"/>
        <w:numPr>
          <w:ilvl w:val="0"/>
          <w:numId w:val="11"/>
        </w:numPr>
        <w:jc w:val="both"/>
        <w:rPr>
          <w:rFonts w:cs="AL-Mohanad"/>
          <w:b/>
          <w:bCs/>
          <w:rtl/>
        </w:rPr>
      </w:pPr>
      <w:r w:rsidRPr="00D7485C">
        <w:rPr>
          <w:rFonts w:cs="AL-Mohanad" w:hint="cs"/>
          <w:b/>
          <w:bCs/>
          <w:rtl/>
        </w:rPr>
        <w:t xml:space="preserve">استقطاب طلاب الدراسات العليا المتميزين وتقديم المنح الدراسية لهم . </w:t>
      </w:r>
    </w:p>
    <w:p w:rsidR="007E00D5" w:rsidRPr="00D7485C" w:rsidRDefault="007E00D5" w:rsidP="00D7485C">
      <w:pPr>
        <w:pStyle w:val="a8"/>
        <w:numPr>
          <w:ilvl w:val="0"/>
          <w:numId w:val="11"/>
        </w:numPr>
        <w:jc w:val="both"/>
        <w:rPr>
          <w:rFonts w:cs="AL-Mohanad"/>
          <w:b/>
          <w:bCs/>
          <w:rtl/>
        </w:rPr>
      </w:pPr>
      <w:r w:rsidRPr="00D7485C">
        <w:rPr>
          <w:rFonts w:cs="AL-Mohanad" w:hint="cs"/>
          <w:b/>
          <w:bCs/>
          <w:rtl/>
        </w:rPr>
        <w:t xml:space="preserve">استقطاب الأساتذة الزائرين ، ودعم </w:t>
      </w:r>
      <w:r w:rsidR="000E2649" w:rsidRPr="00D7485C">
        <w:rPr>
          <w:rFonts w:cs="AL-Mohanad" w:hint="cs"/>
          <w:b/>
          <w:bCs/>
          <w:rtl/>
        </w:rPr>
        <w:t>الزيارات العلمية</w:t>
      </w:r>
      <w:r w:rsidRPr="00D7485C">
        <w:rPr>
          <w:rFonts w:cs="AL-Mohanad" w:hint="cs"/>
          <w:b/>
          <w:bCs/>
          <w:rtl/>
        </w:rPr>
        <w:t xml:space="preserve"> لأعضاء هيئة التدريس . </w:t>
      </w:r>
    </w:p>
    <w:p w:rsidR="007E00D5" w:rsidRPr="00D7485C" w:rsidRDefault="007E00D5" w:rsidP="00D7485C">
      <w:pPr>
        <w:pStyle w:val="a8"/>
        <w:numPr>
          <w:ilvl w:val="0"/>
          <w:numId w:val="11"/>
        </w:numPr>
        <w:jc w:val="both"/>
        <w:rPr>
          <w:rFonts w:cs="AL-Mohanad"/>
          <w:b/>
          <w:bCs/>
          <w:rtl/>
        </w:rPr>
      </w:pPr>
      <w:r w:rsidRPr="00D7485C">
        <w:rPr>
          <w:rFonts w:cs="AL-Mohanad" w:hint="cs"/>
          <w:b/>
          <w:bCs/>
          <w:rtl/>
        </w:rPr>
        <w:t xml:space="preserve">دعم مذكرات التفاهم بين الجامعة والجامعات المحلية والعالمية في مجال البحث العلمي . </w:t>
      </w:r>
    </w:p>
    <w:p w:rsidR="007E00D5" w:rsidRPr="00D7485C" w:rsidRDefault="007E00D5" w:rsidP="00D7485C">
      <w:pPr>
        <w:pStyle w:val="a8"/>
        <w:numPr>
          <w:ilvl w:val="0"/>
          <w:numId w:val="11"/>
        </w:numPr>
        <w:jc w:val="both"/>
        <w:rPr>
          <w:rFonts w:cs="AL-Mohanad"/>
          <w:b/>
          <w:bCs/>
          <w:rtl/>
        </w:rPr>
      </w:pPr>
      <w:r w:rsidRPr="00D7485C">
        <w:rPr>
          <w:rFonts w:cs="AL-Mohanad" w:hint="cs"/>
          <w:b/>
          <w:bCs/>
          <w:rtl/>
        </w:rPr>
        <w:t>المشاركة في الإنتاج البحثي الوطني والعالمي والإلمام بالتقنيات الحديثة ودعم حركة النشر العلمي .</w:t>
      </w:r>
    </w:p>
    <w:p w:rsidR="00834EE3" w:rsidRDefault="00834EE3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</w:p>
    <w:p w:rsidR="00834EE3" w:rsidRDefault="00834EE3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</w:p>
    <w:p w:rsidR="00834EE3" w:rsidRDefault="00834EE3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</w:p>
    <w:p w:rsidR="007E00D5" w:rsidRPr="00B41696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41696">
        <w:rPr>
          <w:rFonts w:cs="AL-Mohanad Bold" w:hint="cs"/>
          <w:b/>
          <w:bCs/>
          <w:color w:val="0070C0"/>
          <w:u w:val="single"/>
          <w:rtl/>
        </w:rPr>
        <w:t xml:space="preserve">المادة  الخامسة : </w:t>
      </w:r>
    </w:p>
    <w:p w:rsidR="007E00D5" w:rsidRPr="007429AD" w:rsidRDefault="007E00D5" w:rsidP="00EE0C76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تلتزم الجامعة بمنح الامتيازات التالية للجهة الممولة لكراسي البحث : </w:t>
      </w:r>
    </w:p>
    <w:p w:rsidR="007E00D5" w:rsidRPr="00117C5B" w:rsidRDefault="007E00D5" w:rsidP="00117C5B">
      <w:pPr>
        <w:pStyle w:val="a8"/>
        <w:numPr>
          <w:ilvl w:val="0"/>
          <w:numId w:val="14"/>
        </w:numPr>
        <w:jc w:val="both"/>
        <w:rPr>
          <w:rFonts w:cs="AL-Mohanad"/>
          <w:b/>
          <w:bCs/>
          <w:rtl/>
        </w:rPr>
      </w:pPr>
      <w:r w:rsidRPr="00117C5B">
        <w:rPr>
          <w:rFonts w:cs="AL-Mohanad" w:hint="cs"/>
          <w:b/>
          <w:bCs/>
          <w:rtl/>
        </w:rPr>
        <w:t>إطلاق اسم الممول</w:t>
      </w:r>
      <w:r w:rsidR="00D1222D" w:rsidRPr="00117C5B">
        <w:rPr>
          <w:rFonts w:cs="AL-Mohanad" w:hint="cs"/>
          <w:b/>
          <w:bCs/>
          <w:rtl/>
        </w:rPr>
        <w:t xml:space="preserve"> </w:t>
      </w:r>
      <w:r w:rsidRPr="00117C5B">
        <w:rPr>
          <w:rFonts w:cs="AL-Mohanad" w:hint="cs"/>
          <w:b/>
          <w:bCs/>
          <w:rtl/>
        </w:rPr>
        <w:t>أو من يراه على الكرسي (سواء كان مؤسسة أ</w:t>
      </w:r>
      <w:r w:rsidR="00D1222D" w:rsidRPr="00117C5B">
        <w:rPr>
          <w:rFonts w:cs="AL-Mohanad" w:hint="cs"/>
          <w:b/>
          <w:bCs/>
          <w:rtl/>
        </w:rPr>
        <w:t>م</w:t>
      </w:r>
      <w:r w:rsidRPr="00117C5B">
        <w:rPr>
          <w:rFonts w:cs="AL-Mohanad" w:hint="cs"/>
          <w:b/>
          <w:bCs/>
          <w:rtl/>
        </w:rPr>
        <w:t xml:space="preserve"> فرداً) طيلة فترة التمويل</w:t>
      </w:r>
      <w:r w:rsidR="00D1222D" w:rsidRPr="00117C5B">
        <w:rPr>
          <w:rFonts w:cs="AL-Mohanad" w:hint="cs"/>
          <w:b/>
          <w:bCs/>
          <w:rtl/>
        </w:rPr>
        <w:t>،</w:t>
      </w:r>
      <w:r w:rsidRPr="00117C5B">
        <w:rPr>
          <w:rFonts w:cs="AL-Mohanad" w:hint="cs"/>
          <w:b/>
          <w:bCs/>
          <w:rtl/>
        </w:rPr>
        <w:t xml:space="preserve"> على أن تستكمل الجامع</w:t>
      </w:r>
      <w:r w:rsidR="00834EE3">
        <w:rPr>
          <w:rFonts w:cs="AL-Mohanad" w:hint="cs"/>
          <w:b/>
          <w:bCs/>
          <w:rtl/>
        </w:rPr>
        <w:t>ة الإجراءات المنظمة بهذا الخصوص</w:t>
      </w:r>
      <w:r w:rsidRPr="00117C5B">
        <w:rPr>
          <w:rFonts w:cs="AL-Mohanad" w:hint="cs"/>
          <w:b/>
          <w:bCs/>
          <w:rtl/>
        </w:rPr>
        <w:t xml:space="preserve">. </w:t>
      </w:r>
    </w:p>
    <w:p w:rsidR="007E00D5" w:rsidRPr="00117C5B" w:rsidRDefault="007E00D5" w:rsidP="00117C5B">
      <w:pPr>
        <w:pStyle w:val="a8"/>
        <w:numPr>
          <w:ilvl w:val="0"/>
          <w:numId w:val="14"/>
        </w:numPr>
        <w:jc w:val="both"/>
        <w:rPr>
          <w:rFonts w:cs="AL-Mohanad"/>
          <w:b/>
          <w:bCs/>
          <w:rtl/>
        </w:rPr>
      </w:pPr>
      <w:r w:rsidRPr="00117C5B">
        <w:rPr>
          <w:rFonts w:cs="AL-Mohanad" w:hint="cs"/>
          <w:b/>
          <w:bCs/>
          <w:rtl/>
        </w:rPr>
        <w:t>الإعلان عن إنشاء</w:t>
      </w:r>
      <w:r w:rsidR="00834EE3">
        <w:rPr>
          <w:rFonts w:cs="AL-Mohanad" w:hint="cs"/>
          <w:b/>
          <w:bCs/>
          <w:rtl/>
        </w:rPr>
        <w:t xml:space="preserve"> الكرسي مع تغطية الحدث إعلامياً</w:t>
      </w:r>
      <w:r w:rsidRPr="00117C5B">
        <w:rPr>
          <w:rFonts w:cs="AL-Mohanad" w:hint="cs"/>
          <w:b/>
          <w:bCs/>
          <w:rtl/>
        </w:rPr>
        <w:t xml:space="preserve">. </w:t>
      </w:r>
    </w:p>
    <w:p w:rsidR="007E00D5" w:rsidRPr="00117C5B" w:rsidRDefault="00D1222D" w:rsidP="00117C5B">
      <w:pPr>
        <w:pStyle w:val="a8"/>
        <w:numPr>
          <w:ilvl w:val="0"/>
          <w:numId w:val="14"/>
        </w:numPr>
        <w:jc w:val="both"/>
        <w:rPr>
          <w:rFonts w:cs="AL-Mohanad"/>
          <w:b/>
          <w:bCs/>
          <w:rtl/>
        </w:rPr>
      </w:pPr>
      <w:r w:rsidRPr="00117C5B">
        <w:rPr>
          <w:rFonts w:cs="AL-Mohanad" w:hint="cs"/>
          <w:b/>
          <w:bCs/>
          <w:rtl/>
        </w:rPr>
        <w:t>الإشارة إلى</w:t>
      </w:r>
      <w:r w:rsidR="007E00D5" w:rsidRPr="00117C5B">
        <w:rPr>
          <w:rFonts w:cs="AL-Mohanad" w:hint="cs"/>
          <w:b/>
          <w:bCs/>
          <w:rtl/>
        </w:rPr>
        <w:t xml:space="preserve"> اسم الممول في جميع الأبحاث المنشورة في المجلات العلمية في الصفحة الأولى وعلى غلاف مطبوعات المؤتمرات والندوات واللقاءات العلمية والكتب الخاصة بالكرسي . </w:t>
      </w:r>
    </w:p>
    <w:p w:rsidR="007E00D5" w:rsidRPr="00117C5B" w:rsidRDefault="007E00D5" w:rsidP="00117C5B">
      <w:pPr>
        <w:pStyle w:val="a8"/>
        <w:numPr>
          <w:ilvl w:val="0"/>
          <w:numId w:val="14"/>
        </w:numPr>
        <w:jc w:val="both"/>
        <w:rPr>
          <w:rFonts w:cs="AL-Mohanad"/>
          <w:b/>
          <w:bCs/>
          <w:rtl/>
        </w:rPr>
      </w:pPr>
      <w:r w:rsidRPr="00117C5B">
        <w:rPr>
          <w:rFonts w:cs="AL-Mohanad" w:hint="cs"/>
          <w:b/>
          <w:bCs/>
          <w:rtl/>
        </w:rPr>
        <w:t xml:space="preserve">تكريم الممول بما تراه </w:t>
      </w:r>
      <w:r w:rsidR="00D1222D" w:rsidRPr="00117C5B">
        <w:rPr>
          <w:rFonts w:cs="AL-Mohanad" w:hint="cs"/>
          <w:b/>
          <w:bCs/>
          <w:rtl/>
        </w:rPr>
        <w:t xml:space="preserve">الجامعة </w:t>
      </w:r>
      <w:r w:rsidRPr="00117C5B">
        <w:rPr>
          <w:rFonts w:cs="AL-Mohanad" w:hint="cs"/>
          <w:b/>
          <w:bCs/>
          <w:rtl/>
        </w:rPr>
        <w:t>مناسباً و</w:t>
      </w:r>
      <w:r w:rsidR="00D1222D" w:rsidRPr="00117C5B">
        <w:rPr>
          <w:rFonts w:cs="AL-Mohanad" w:hint="cs"/>
          <w:b/>
          <w:bCs/>
          <w:rtl/>
        </w:rPr>
        <w:t>ب</w:t>
      </w:r>
      <w:r w:rsidRPr="00117C5B">
        <w:rPr>
          <w:rFonts w:cs="AL-Mohanad" w:hint="cs"/>
          <w:b/>
          <w:bCs/>
          <w:rtl/>
        </w:rPr>
        <w:t xml:space="preserve">ما تسمح به لوائحها . </w:t>
      </w:r>
    </w:p>
    <w:p w:rsidR="007E00D5" w:rsidRPr="00117C5B" w:rsidRDefault="007E00D5" w:rsidP="00117C5B">
      <w:pPr>
        <w:pStyle w:val="a8"/>
        <w:numPr>
          <w:ilvl w:val="0"/>
          <w:numId w:val="14"/>
        </w:numPr>
        <w:jc w:val="both"/>
        <w:rPr>
          <w:rFonts w:cs="AL-Mohanad"/>
          <w:b/>
          <w:bCs/>
          <w:rtl/>
        </w:rPr>
      </w:pPr>
      <w:r w:rsidRPr="00117C5B">
        <w:rPr>
          <w:rFonts w:cs="AL-Mohanad" w:hint="cs"/>
          <w:b/>
          <w:bCs/>
          <w:rtl/>
        </w:rPr>
        <w:t>يحق للممول الاستفادة العلمية من ن</w:t>
      </w:r>
      <w:r w:rsidR="003A1FBB" w:rsidRPr="00117C5B">
        <w:rPr>
          <w:rFonts w:cs="AL-Mohanad" w:hint="cs"/>
          <w:b/>
          <w:bCs/>
          <w:rtl/>
        </w:rPr>
        <w:t xml:space="preserve">تائج البحوث ذات العلاقة بالكرسي، </w:t>
      </w:r>
      <w:r w:rsidRPr="00117C5B">
        <w:rPr>
          <w:rFonts w:cs="AL-Mohanad" w:hint="cs"/>
          <w:b/>
          <w:bCs/>
          <w:rtl/>
        </w:rPr>
        <w:t xml:space="preserve">وفقاً لما يتم الاتفاق عليه بين الطرفين . </w:t>
      </w:r>
    </w:p>
    <w:p w:rsidR="00B41696" w:rsidRPr="00117C5B" w:rsidRDefault="007E00D5" w:rsidP="00117C5B">
      <w:pPr>
        <w:pStyle w:val="a8"/>
        <w:numPr>
          <w:ilvl w:val="0"/>
          <w:numId w:val="14"/>
        </w:numPr>
        <w:jc w:val="both"/>
        <w:rPr>
          <w:rFonts w:cs="AL-Mohanad"/>
          <w:b/>
          <w:bCs/>
          <w:rtl/>
        </w:rPr>
      </w:pPr>
      <w:r w:rsidRPr="00117C5B">
        <w:rPr>
          <w:rFonts w:cs="AL-Mohanad" w:hint="cs"/>
          <w:b/>
          <w:bCs/>
          <w:rtl/>
        </w:rPr>
        <w:t>ي</w:t>
      </w:r>
      <w:r w:rsidR="003A1FBB" w:rsidRPr="00117C5B">
        <w:rPr>
          <w:rFonts w:cs="AL-Mohanad" w:hint="cs"/>
          <w:b/>
          <w:bCs/>
          <w:rtl/>
        </w:rPr>
        <w:t>ُ</w:t>
      </w:r>
      <w:r w:rsidRPr="00117C5B">
        <w:rPr>
          <w:rFonts w:cs="AL-Mohanad" w:hint="cs"/>
          <w:b/>
          <w:bCs/>
          <w:rtl/>
        </w:rPr>
        <w:t>منح الممول م</w:t>
      </w:r>
      <w:r w:rsidR="006757AE" w:rsidRPr="00117C5B">
        <w:rPr>
          <w:rFonts w:cs="AL-Mohanad" w:hint="cs"/>
          <w:b/>
          <w:bCs/>
          <w:rtl/>
        </w:rPr>
        <w:t xml:space="preserve">قعداً واحداً في </w:t>
      </w:r>
      <w:r w:rsidR="00EA19CB">
        <w:rPr>
          <w:rFonts w:cs="AL-Mohanad" w:hint="cs"/>
          <w:b/>
          <w:bCs/>
          <w:rtl/>
        </w:rPr>
        <w:t xml:space="preserve"> </w:t>
      </w:r>
      <w:r w:rsidR="006757AE" w:rsidRPr="00117C5B">
        <w:rPr>
          <w:rFonts w:cs="AL-Mohanad" w:hint="cs"/>
          <w:b/>
          <w:bCs/>
          <w:rtl/>
        </w:rPr>
        <w:t>الدراسات العليا، ومقعدين في المرحلة الجامعية حسب ضوابط الجامعة،</w:t>
      </w:r>
      <w:r w:rsidRPr="00117C5B">
        <w:rPr>
          <w:rFonts w:cs="AL-Mohanad" w:hint="cs"/>
          <w:b/>
          <w:bCs/>
          <w:rtl/>
        </w:rPr>
        <w:t xml:space="preserve"> وتكون المنحة لهذ</w:t>
      </w:r>
      <w:r w:rsidR="00683B2D" w:rsidRPr="00117C5B">
        <w:rPr>
          <w:rFonts w:cs="AL-Mohanad" w:hint="cs"/>
          <w:b/>
          <w:bCs/>
          <w:rtl/>
        </w:rPr>
        <w:t>ه المقاعد خلال مدة عقد الكرسي,</w:t>
      </w:r>
    </w:p>
    <w:p w:rsidR="00834EE3" w:rsidRDefault="00834EE3" w:rsidP="00EE0C76">
      <w:pPr>
        <w:jc w:val="both"/>
        <w:rPr>
          <w:rFonts w:cs="PT Simple Bold Ruled"/>
          <w:b/>
          <w:bCs/>
          <w:u w:val="single"/>
          <w:rtl/>
        </w:rPr>
      </w:pPr>
    </w:p>
    <w:p w:rsidR="007E00D5" w:rsidRPr="00B41696" w:rsidRDefault="007E00D5" w:rsidP="00EE0C76">
      <w:pPr>
        <w:jc w:val="both"/>
        <w:rPr>
          <w:rFonts w:cs="PT Simple Bold Ruled"/>
          <w:b/>
          <w:bCs/>
          <w:u w:val="single"/>
          <w:rtl/>
        </w:rPr>
      </w:pPr>
      <w:r w:rsidRPr="00B41696">
        <w:rPr>
          <w:rFonts w:cs="PT Simple Bold Ruled" w:hint="cs"/>
          <w:b/>
          <w:bCs/>
          <w:u w:val="single"/>
          <w:rtl/>
        </w:rPr>
        <w:lastRenderedPageBreak/>
        <w:t>ثالثاً : مجلس كراسي البحث</w:t>
      </w:r>
    </w:p>
    <w:p w:rsidR="007E00D5" w:rsidRPr="00B41696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41696">
        <w:rPr>
          <w:rFonts w:cs="AL-Mohanad Bold" w:hint="cs"/>
          <w:b/>
          <w:bCs/>
          <w:color w:val="0070C0"/>
          <w:u w:val="single"/>
          <w:rtl/>
        </w:rPr>
        <w:t xml:space="preserve">المادة السادسة : </w:t>
      </w:r>
    </w:p>
    <w:p w:rsidR="007E00D5" w:rsidRPr="007429AD" w:rsidRDefault="007E00D5" w:rsidP="00EE0C76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يتألف مجلس كراسي البحث من : </w:t>
      </w:r>
    </w:p>
    <w:p w:rsidR="007E00D5" w:rsidRPr="00EA19CB" w:rsidRDefault="00683B2D" w:rsidP="00EA19CB">
      <w:pPr>
        <w:pStyle w:val="a8"/>
        <w:numPr>
          <w:ilvl w:val="0"/>
          <w:numId w:val="15"/>
        </w:numPr>
        <w:jc w:val="both"/>
        <w:rPr>
          <w:rFonts w:cs="AL-Mohanad"/>
          <w:b/>
          <w:bCs/>
          <w:rtl/>
        </w:rPr>
      </w:pPr>
      <w:r w:rsidRPr="00EA19CB">
        <w:rPr>
          <w:rFonts w:cs="AL-Mohanad" w:hint="cs"/>
          <w:b/>
          <w:bCs/>
          <w:rtl/>
        </w:rPr>
        <w:t>مديرة الجامعة (رئيسة).</w:t>
      </w:r>
      <w:r w:rsidR="007E00D5" w:rsidRPr="00EA19CB">
        <w:rPr>
          <w:rFonts w:cs="AL-Mohanad" w:hint="cs"/>
          <w:b/>
          <w:bCs/>
          <w:rtl/>
        </w:rPr>
        <w:t xml:space="preserve"> </w:t>
      </w:r>
    </w:p>
    <w:p w:rsidR="007E00D5" w:rsidRPr="00EA19CB" w:rsidRDefault="007E00D5" w:rsidP="00EA19CB">
      <w:pPr>
        <w:pStyle w:val="a8"/>
        <w:numPr>
          <w:ilvl w:val="0"/>
          <w:numId w:val="15"/>
        </w:numPr>
        <w:jc w:val="both"/>
        <w:rPr>
          <w:rFonts w:cs="AL-Mohanad"/>
          <w:b/>
          <w:bCs/>
          <w:rtl/>
        </w:rPr>
      </w:pPr>
      <w:r w:rsidRPr="00EA19CB">
        <w:rPr>
          <w:rFonts w:cs="AL-Mohanad" w:hint="cs"/>
          <w:b/>
          <w:bCs/>
          <w:rtl/>
        </w:rPr>
        <w:t>وكيلة الجامعة للدراسات العليا والبحث العلمي</w:t>
      </w:r>
      <w:r w:rsidR="00683B2D" w:rsidRPr="00EA19CB">
        <w:rPr>
          <w:rFonts w:cs="AL-Mohanad" w:hint="cs"/>
          <w:b/>
          <w:bCs/>
          <w:rtl/>
        </w:rPr>
        <w:t xml:space="preserve"> (نائبة للرئيسة)</w:t>
      </w:r>
      <w:r w:rsidRPr="00EA19CB">
        <w:rPr>
          <w:rFonts w:cs="AL-Mohanad" w:hint="cs"/>
          <w:b/>
          <w:bCs/>
          <w:rtl/>
        </w:rPr>
        <w:t xml:space="preserve">. </w:t>
      </w:r>
    </w:p>
    <w:p w:rsidR="007E00D5" w:rsidRPr="00EA19CB" w:rsidRDefault="007E00D5" w:rsidP="00EA19CB">
      <w:pPr>
        <w:pStyle w:val="a8"/>
        <w:numPr>
          <w:ilvl w:val="0"/>
          <w:numId w:val="15"/>
        </w:numPr>
        <w:jc w:val="both"/>
        <w:rPr>
          <w:rFonts w:cs="AL-Mohanad"/>
          <w:b/>
          <w:bCs/>
          <w:rtl/>
        </w:rPr>
      </w:pPr>
      <w:r w:rsidRPr="00EA19CB">
        <w:rPr>
          <w:rFonts w:cs="AL-Mohanad" w:hint="cs"/>
          <w:b/>
          <w:bCs/>
          <w:rtl/>
        </w:rPr>
        <w:t>ع</w:t>
      </w:r>
      <w:r w:rsidR="00683B2D" w:rsidRPr="00EA19CB">
        <w:rPr>
          <w:rFonts w:cs="AL-Mohanad" w:hint="cs"/>
          <w:b/>
          <w:bCs/>
          <w:rtl/>
        </w:rPr>
        <w:t>ميدة البحث العلمي (أميناً عاماً</w:t>
      </w:r>
      <w:r w:rsidRPr="00EA19CB">
        <w:rPr>
          <w:rFonts w:cs="AL-Mohanad" w:hint="cs"/>
          <w:b/>
          <w:bCs/>
          <w:rtl/>
        </w:rPr>
        <w:t>) .</w:t>
      </w:r>
    </w:p>
    <w:p w:rsidR="007E00D5" w:rsidRPr="00EA19CB" w:rsidRDefault="007E00D5" w:rsidP="00EA19CB">
      <w:pPr>
        <w:pStyle w:val="a8"/>
        <w:numPr>
          <w:ilvl w:val="0"/>
          <w:numId w:val="15"/>
        </w:numPr>
        <w:jc w:val="both"/>
        <w:rPr>
          <w:rFonts w:cs="AL-Mohanad"/>
          <w:b/>
          <w:bCs/>
          <w:rtl/>
        </w:rPr>
      </w:pPr>
      <w:r w:rsidRPr="00EA19CB">
        <w:rPr>
          <w:rFonts w:cs="AL-Mohanad" w:hint="cs"/>
          <w:b/>
          <w:bCs/>
          <w:rtl/>
        </w:rPr>
        <w:t xml:space="preserve">المدير التنفيذي لصندوق كراسي البحث العلمي (عضواً) . </w:t>
      </w:r>
    </w:p>
    <w:p w:rsidR="007E00D5" w:rsidRPr="00EA19CB" w:rsidRDefault="007E00D5" w:rsidP="00EA19CB">
      <w:pPr>
        <w:pStyle w:val="a8"/>
        <w:numPr>
          <w:ilvl w:val="0"/>
          <w:numId w:val="15"/>
        </w:numPr>
        <w:jc w:val="both"/>
        <w:rPr>
          <w:rFonts w:cs="AL-Mohanad"/>
          <w:b/>
          <w:bCs/>
          <w:rtl/>
        </w:rPr>
      </w:pPr>
      <w:r w:rsidRPr="00EA19CB">
        <w:rPr>
          <w:rFonts w:cs="AL-Mohanad" w:hint="cs"/>
          <w:b/>
          <w:bCs/>
          <w:rtl/>
        </w:rPr>
        <w:t>أربعة من أعضاء هيئة التدريس المتميزين في مجال البحث العلمي من بينهم أستاذ كرسي لا تقل رتبتهم عن أستاذ مشارك</w:t>
      </w:r>
      <w:r w:rsidR="00683B2D" w:rsidRPr="00EA19CB">
        <w:rPr>
          <w:rFonts w:cs="AL-Mohanad" w:hint="cs"/>
          <w:b/>
          <w:bCs/>
          <w:rtl/>
        </w:rPr>
        <w:t>،</w:t>
      </w:r>
      <w:r w:rsidRPr="00EA19CB">
        <w:rPr>
          <w:rFonts w:cs="AL-Mohanad" w:hint="cs"/>
          <w:b/>
          <w:bCs/>
          <w:rtl/>
        </w:rPr>
        <w:t xml:space="preserve"> يعينون بقرار من مدير</w:t>
      </w:r>
      <w:r w:rsidR="00230272" w:rsidRPr="00EA19CB">
        <w:rPr>
          <w:rFonts w:cs="AL-Mohanad" w:hint="cs"/>
          <w:b/>
          <w:bCs/>
          <w:rtl/>
        </w:rPr>
        <w:t xml:space="preserve">ة الجامعة بناء على اقتراح وكيلة </w:t>
      </w:r>
      <w:r w:rsidRPr="00EA19CB">
        <w:rPr>
          <w:rFonts w:cs="AL-Mohanad" w:hint="cs"/>
          <w:b/>
          <w:bCs/>
          <w:rtl/>
        </w:rPr>
        <w:t>الجامع</w:t>
      </w:r>
      <w:r w:rsidR="00683B2D" w:rsidRPr="00EA19CB">
        <w:rPr>
          <w:rFonts w:cs="AL-Mohanad" w:hint="cs"/>
          <w:b/>
          <w:bCs/>
          <w:rtl/>
        </w:rPr>
        <w:t xml:space="preserve">ة للدراسات العليا والبحث العلمي، </w:t>
      </w:r>
      <w:r w:rsidRPr="00EA19CB">
        <w:rPr>
          <w:rFonts w:cs="AL-Mohanad" w:hint="cs"/>
          <w:b/>
          <w:bCs/>
          <w:rtl/>
        </w:rPr>
        <w:t xml:space="preserve">ويكون تعيينهم لمدة عامين . </w:t>
      </w:r>
    </w:p>
    <w:p w:rsidR="007E00D5" w:rsidRPr="00B41696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41696">
        <w:rPr>
          <w:rFonts w:cs="AL-Mohanad Bold" w:hint="cs"/>
          <w:b/>
          <w:bCs/>
          <w:color w:val="0070C0"/>
          <w:u w:val="single"/>
          <w:rtl/>
        </w:rPr>
        <w:t xml:space="preserve">المادة السابعة : </w:t>
      </w:r>
    </w:p>
    <w:p w:rsidR="007E00D5" w:rsidRPr="007429AD" w:rsidRDefault="007E00D5" w:rsidP="00EE0C76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مهام مجلس كراسي البحث : </w:t>
      </w:r>
    </w:p>
    <w:p w:rsidR="007E00D5" w:rsidRPr="00EA19CB" w:rsidRDefault="00683B2D" w:rsidP="00EA19CB">
      <w:pPr>
        <w:pStyle w:val="a8"/>
        <w:numPr>
          <w:ilvl w:val="0"/>
          <w:numId w:val="16"/>
        </w:numPr>
        <w:jc w:val="both"/>
        <w:rPr>
          <w:rFonts w:cs="AL-Mohanad"/>
          <w:b/>
          <w:bCs/>
          <w:rtl/>
        </w:rPr>
      </w:pPr>
      <w:r w:rsidRPr="00EA19CB">
        <w:rPr>
          <w:rFonts w:cs="AL-Mohanad" w:hint="cs"/>
          <w:b/>
          <w:bCs/>
          <w:rtl/>
        </w:rPr>
        <w:t>التوصية ب</w:t>
      </w:r>
      <w:r w:rsidR="007E00D5" w:rsidRPr="00EA19CB">
        <w:rPr>
          <w:rFonts w:cs="AL-Mohanad" w:hint="cs"/>
          <w:b/>
          <w:bCs/>
          <w:rtl/>
        </w:rPr>
        <w:t xml:space="preserve">إنشاء كراسي البحث في الجامعة . </w:t>
      </w:r>
    </w:p>
    <w:p w:rsidR="007E00D5" w:rsidRPr="00EA19CB" w:rsidRDefault="00683B2D" w:rsidP="00EA19CB">
      <w:pPr>
        <w:pStyle w:val="a8"/>
        <w:numPr>
          <w:ilvl w:val="0"/>
          <w:numId w:val="16"/>
        </w:numPr>
        <w:jc w:val="both"/>
        <w:rPr>
          <w:rFonts w:cs="AL-Mohanad"/>
          <w:b/>
          <w:bCs/>
          <w:rtl/>
        </w:rPr>
      </w:pPr>
      <w:r w:rsidRPr="00EA19CB">
        <w:rPr>
          <w:rFonts w:cs="AL-Mohanad" w:hint="cs"/>
          <w:b/>
          <w:bCs/>
          <w:rtl/>
        </w:rPr>
        <w:t>التوصية</w:t>
      </w:r>
      <w:r w:rsidR="007E00D5" w:rsidRPr="00EA19CB">
        <w:rPr>
          <w:rFonts w:cs="AL-Mohanad" w:hint="cs"/>
          <w:b/>
          <w:bCs/>
          <w:rtl/>
        </w:rPr>
        <w:t xml:space="preserve"> </w:t>
      </w:r>
      <w:r w:rsidRPr="00EA19CB">
        <w:rPr>
          <w:rFonts w:cs="AL-Mohanad" w:hint="cs"/>
          <w:b/>
          <w:bCs/>
          <w:rtl/>
        </w:rPr>
        <w:t>با</w:t>
      </w:r>
      <w:r w:rsidR="007E00D5" w:rsidRPr="00EA19CB">
        <w:rPr>
          <w:rFonts w:cs="AL-Mohanad" w:hint="cs"/>
          <w:b/>
          <w:bCs/>
          <w:rtl/>
        </w:rPr>
        <w:t xml:space="preserve">ستمرار الكراسي التي يتوقف ممولوها عن التمويل </w:t>
      </w:r>
      <w:r w:rsidRPr="00EA19CB">
        <w:rPr>
          <w:rFonts w:cs="AL-Mohanad" w:hint="cs"/>
          <w:b/>
          <w:bCs/>
          <w:rtl/>
        </w:rPr>
        <w:t>أو ايقافها</w:t>
      </w:r>
      <w:r w:rsidR="007E00D5" w:rsidRPr="00EA19CB">
        <w:rPr>
          <w:rFonts w:cs="AL-Mohanad" w:hint="cs"/>
          <w:b/>
          <w:bCs/>
          <w:rtl/>
        </w:rPr>
        <w:t xml:space="preserve">. </w:t>
      </w:r>
    </w:p>
    <w:p w:rsidR="007E00D5" w:rsidRPr="00EA19CB" w:rsidRDefault="007E00D5" w:rsidP="00EA19CB">
      <w:pPr>
        <w:pStyle w:val="a8"/>
        <w:numPr>
          <w:ilvl w:val="0"/>
          <w:numId w:val="16"/>
        </w:numPr>
        <w:jc w:val="both"/>
        <w:rPr>
          <w:rFonts w:cs="AL-Mohanad"/>
          <w:b/>
          <w:bCs/>
          <w:rtl/>
        </w:rPr>
      </w:pPr>
      <w:r w:rsidRPr="00EA19CB">
        <w:rPr>
          <w:rFonts w:cs="AL-Mohanad" w:hint="cs"/>
          <w:b/>
          <w:bCs/>
          <w:rtl/>
        </w:rPr>
        <w:t xml:space="preserve">الموافقة على تسمية أسماء كراسي البحث </w:t>
      </w:r>
      <w:r w:rsidR="00683B2D" w:rsidRPr="00EA19CB">
        <w:rPr>
          <w:rFonts w:cs="AL-Mohanad" w:hint="cs"/>
          <w:b/>
          <w:bCs/>
          <w:rtl/>
        </w:rPr>
        <w:t>أو تعديلها</w:t>
      </w:r>
      <w:r w:rsidRPr="00EA19CB">
        <w:rPr>
          <w:rFonts w:cs="AL-Mohanad" w:hint="cs"/>
          <w:b/>
          <w:bCs/>
          <w:rtl/>
        </w:rPr>
        <w:t xml:space="preserve">. </w:t>
      </w:r>
    </w:p>
    <w:p w:rsidR="007E00D5" w:rsidRPr="00EA19CB" w:rsidRDefault="00683B2D" w:rsidP="00EA19CB">
      <w:pPr>
        <w:pStyle w:val="a8"/>
        <w:numPr>
          <w:ilvl w:val="0"/>
          <w:numId w:val="16"/>
        </w:numPr>
        <w:jc w:val="both"/>
        <w:rPr>
          <w:rFonts w:cs="AL-Mohanad"/>
          <w:b/>
          <w:bCs/>
          <w:rtl/>
        </w:rPr>
      </w:pPr>
      <w:r w:rsidRPr="00EA19CB">
        <w:rPr>
          <w:rFonts w:cs="AL-Mohanad" w:hint="cs"/>
          <w:b/>
          <w:bCs/>
          <w:rtl/>
        </w:rPr>
        <w:t>التوصية ب</w:t>
      </w:r>
      <w:r w:rsidR="007E00D5" w:rsidRPr="00EA19CB">
        <w:rPr>
          <w:rFonts w:cs="AL-Mohanad" w:hint="cs"/>
          <w:b/>
          <w:bCs/>
          <w:rtl/>
        </w:rPr>
        <w:t xml:space="preserve">قبول المنح والوصايا والهبات والتبرعات والأوقاف التي تقدم لكراسي البحث . </w:t>
      </w:r>
    </w:p>
    <w:p w:rsidR="007E00D5" w:rsidRPr="00EA19CB" w:rsidRDefault="007E00D5" w:rsidP="00EA19CB">
      <w:pPr>
        <w:pStyle w:val="a8"/>
        <w:numPr>
          <w:ilvl w:val="0"/>
          <w:numId w:val="16"/>
        </w:numPr>
        <w:jc w:val="both"/>
        <w:rPr>
          <w:rFonts w:cs="AL-Mohanad"/>
          <w:b/>
          <w:bCs/>
          <w:rtl/>
        </w:rPr>
      </w:pPr>
      <w:r w:rsidRPr="00EA19CB">
        <w:rPr>
          <w:rFonts w:cs="AL-Mohanad" w:hint="cs"/>
          <w:b/>
          <w:bCs/>
          <w:rtl/>
        </w:rPr>
        <w:t xml:space="preserve">التوصية بالموافقة على تعيين أساتذة الكراسي . </w:t>
      </w:r>
    </w:p>
    <w:p w:rsidR="007E00D5" w:rsidRPr="00EA19CB" w:rsidRDefault="00AE2437" w:rsidP="00EA19CB">
      <w:pPr>
        <w:pStyle w:val="a8"/>
        <w:numPr>
          <w:ilvl w:val="0"/>
          <w:numId w:val="16"/>
        </w:numPr>
        <w:jc w:val="both"/>
        <w:rPr>
          <w:rFonts w:cs="AL-Mohanad"/>
          <w:b/>
          <w:bCs/>
          <w:rtl/>
        </w:rPr>
      </w:pPr>
      <w:r w:rsidRPr="00EA19CB">
        <w:rPr>
          <w:rFonts w:cs="AL-Mohanad" w:hint="cs"/>
          <w:b/>
          <w:bCs/>
          <w:rtl/>
        </w:rPr>
        <w:lastRenderedPageBreak/>
        <w:t>الموافقة على</w:t>
      </w:r>
      <w:r w:rsidR="00B41696" w:rsidRPr="00EA19CB">
        <w:rPr>
          <w:rFonts w:cs="AL-Mohanad" w:hint="cs"/>
          <w:b/>
          <w:bCs/>
          <w:rtl/>
        </w:rPr>
        <w:t xml:space="preserve"> </w:t>
      </w:r>
      <w:r w:rsidR="007E00D5" w:rsidRPr="00EA19CB">
        <w:rPr>
          <w:rFonts w:cs="AL-Mohanad" w:hint="cs"/>
          <w:b/>
          <w:bCs/>
          <w:rtl/>
        </w:rPr>
        <w:t xml:space="preserve">تعيين أعضاء الهيئات الاستشارية لكراسي البحث . </w:t>
      </w:r>
    </w:p>
    <w:p w:rsidR="007E00D5" w:rsidRPr="00EA19CB" w:rsidRDefault="007E00D5" w:rsidP="00EA19CB">
      <w:pPr>
        <w:pStyle w:val="a8"/>
        <w:numPr>
          <w:ilvl w:val="0"/>
          <w:numId w:val="16"/>
        </w:numPr>
        <w:jc w:val="both"/>
        <w:rPr>
          <w:rFonts w:cs="AL-Mohanad"/>
          <w:b/>
          <w:bCs/>
          <w:rtl/>
        </w:rPr>
      </w:pPr>
      <w:r w:rsidRPr="00EA19CB">
        <w:rPr>
          <w:rFonts w:cs="AL-Mohanad" w:hint="cs"/>
          <w:b/>
          <w:bCs/>
          <w:rtl/>
        </w:rPr>
        <w:t xml:space="preserve">الموافقة على الخطط الاستراتيجية والتشغيلية لكراسي البحث . </w:t>
      </w:r>
    </w:p>
    <w:p w:rsidR="007E00D5" w:rsidRPr="00EA19CB" w:rsidRDefault="00AE2437" w:rsidP="00EA19CB">
      <w:pPr>
        <w:pStyle w:val="a8"/>
        <w:numPr>
          <w:ilvl w:val="0"/>
          <w:numId w:val="16"/>
        </w:numPr>
        <w:jc w:val="both"/>
        <w:rPr>
          <w:rFonts w:cs="AL-Mohanad"/>
          <w:b/>
          <w:bCs/>
          <w:rtl/>
        </w:rPr>
      </w:pPr>
      <w:r w:rsidRPr="00EA19CB">
        <w:rPr>
          <w:rFonts w:cs="AL-Mohanad" w:hint="cs"/>
          <w:b/>
          <w:bCs/>
          <w:rtl/>
        </w:rPr>
        <w:t>الموافقة على</w:t>
      </w:r>
      <w:r w:rsidR="00B41696" w:rsidRPr="00EA19CB">
        <w:rPr>
          <w:rFonts w:cs="AL-Mohanad" w:hint="cs"/>
          <w:b/>
          <w:bCs/>
          <w:rtl/>
        </w:rPr>
        <w:t xml:space="preserve"> </w:t>
      </w:r>
      <w:r w:rsidR="007E00D5" w:rsidRPr="00EA19CB">
        <w:rPr>
          <w:rFonts w:cs="AL-Mohanad" w:hint="cs"/>
          <w:b/>
          <w:bCs/>
          <w:rtl/>
        </w:rPr>
        <w:t xml:space="preserve">تعيين أعضاء الهيئة الاستشارية لصندوق كراسي البحث . </w:t>
      </w:r>
    </w:p>
    <w:p w:rsidR="007E00D5" w:rsidRPr="00EA19CB" w:rsidRDefault="007E00D5" w:rsidP="00EA19CB">
      <w:pPr>
        <w:pStyle w:val="a8"/>
        <w:numPr>
          <w:ilvl w:val="0"/>
          <w:numId w:val="16"/>
        </w:numPr>
        <w:jc w:val="both"/>
        <w:rPr>
          <w:rFonts w:cs="AL-Mohanad"/>
          <w:b/>
          <w:bCs/>
          <w:rtl/>
        </w:rPr>
      </w:pPr>
      <w:r w:rsidRPr="00EA19CB">
        <w:rPr>
          <w:rFonts w:cs="AL-Mohanad" w:hint="cs"/>
          <w:b/>
          <w:bCs/>
          <w:rtl/>
        </w:rPr>
        <w:t xml:space="preserve">الإشراف على أعمال صندوق كراسي البحث . </w:t>
      </w:r>
    </w:p>
    <w:p w:rsidR="007E00D5" w:rsidRPr="00EA19CB" w:rsidRDefault="007E00D5" w:rsidP="00EA19CB">
      <w:pPr>
        <w:pStyle w:val="a8"/>
        <w:numPr>
          <w:ilvl w:val="0"/>
          <w:numId w:val="16"/>
        </w:numPr>
        <w:jc w:val="both"/>
        <w:rPr>
          <w:rFonts w:cs="AL-Mohanad"/>
          <w:b/>
          <w:bCs/>
          <w:rtl/>
        </w:rPr>
      </w:pPr>
      <w:r w:rsidRPr="00EA19CB">
        <w:rPr>
          <w:rFonts w:cs="AL-Mohanad" w:hint="cs"/>
          <w:b/>
          <w:bCs/>
          <w:rtl/>
        </w:rPr>
        <w:t xml:space="preserve">الموافقة على استثمارات صندوق كراسي البحث . </w:t>
      </w:r>
    </w:p>
    <w:p w:rsidR="007E00D5" w:rsidRPr="00EA19CB" w:rsidRDefault="007E00D5" w:rsidP="00EA19CB">
      <w:pPr>
        <w:pStyle w:val="a8"/>
        <w:numPr>
          <w:ilvl w:val="0"/>
          <w:numId w:val="16"/>
        </w:numPr>
        <w:jc w:val="both"/>
        <w:rPr>
          <w:rFonts w:cs="AL-Mohanad"/>
          <w:b/>
          <w:bCs/>
          <w:rtl/>
        </w:rPr>
      </w:pPr>
      <w:r w:rsidRPr="00EA19CB">
        <w:rPr>
          <w:rFonts w:cs="AL-Mohanad" w:hint="cs"/>
          <w:b/>
          <w:bCs/>
          <w:rtl/>
        </w:rPr>
        <w:t xml:space="preserve">الموافقة _عند الاقتضاء _ على تقديم القروض المالية لكراسي البحث من ميزانية الجامعة . </w:t>
      </w:r>
    </w:p>
    <w:p w:rsidR="007E00D5" w:rsidRPr="00EA19CB" w:rsidRDefault="007E00D5" w:rsidP="00EA19CB">
      <w:pPr>
        <w:pStyle w:val="a8"/>
        <w:numPr>
          <w:ilvl w:val="0"/>
          <w:numId w:val="16"/>
        </w:numPr>
        <w:jc w:val="both"/>
        <w:rPr>
          <w:rFonts w:cs="AL-Mohanad"/>
          <w:b/>
          <w:bCs/>
          <w:rtl/>
        </w:rPr>
      </w:pPr>
      <w:r w:rsidRPr="00EA19CB">
        <w:rPr>
          <w:rFonts w:cs="AL-Mohanad" w:hint="cs"/>
          <w:b/>
          <w:bCs/>
          <w:rtl/>
        </w:rPr>
        <w:t>التوصية بالموافقة على اللوائح والقواعد المنظمة للجوانب الإدارية والمالية لكراسي البحث</w:t>
      </w:r>
      <w:r w:rsidR="005434AA" w:rsidRPr="00EA19CB">
        <w:rPr>
          <w:rFonts w:cs="AL-Mohanad" w:hint="cs"/>
          <w:b/>
          <w:bCs/>
          <w:rtl/>
        </w:rPr>
        <w:t>،</w:t>
      </w:r>
      <w:r w:rsidRPr="00EA19CB">
        <w:rPr>
          <w:rFonts w:cs="AL-Mohanad" w:hint="cs"/>
          <w:b/>
          <w:bCs/>
          <w:rtl/>
        </w:rPr>
        <w:t xml:space="preserve"> والرفع بها لمجلس الجامعة . </w:t>
      </w:r>
    </w:p>
    <w:p w:rsidR="007E00D5" w:rsidRPr="00EA19CB" w:rsidRDefault="005434AA" w:rsidP="00EA19CB">
      <w:pPr>
        <w:pStyle w:val="a8"/>
        <w:numPr>
          <w:ilvl w:val="0"/>
          <w:numId w:val="16"/>
        </w:numPr>
        <w:jc w:val="both"/>
        <w:rPr>
          <w:rFonts w:cs="AL-Mohanad"/>
          <w:b/>
          <w:bCs/>
          <w:rtl/>
        </w:rPr>
      </w:pPr>
      <w:r w:rsidRPr="00EA19CB">
        <w:rPr>
          <w:rFonts w:cs="AL-Mohanad" w:hint="cs"/>
          <w:b/>
          <w:bCs/>
          <w:rtl/>
        </w:rPr>
        <w:t>التوصية ب</w:t>
      </w:r>
      <w:r w:rsidR="007E00D5" w:rsidRPr="00EA19CB">
        <w:rPr>
          <w:rFonts w:cs="AL-Mohanad" w:hint="cs"/>
          <w:b/>
          <w:bCs/>
          <w:rtl/>
        </w:rPr>
        <w:t xml:space="preserve">الموافقة على اللوائح والقواعد المنظمة للتقويم الذاتي والاعتماد الأكاديمي الداخلي والخارجي للكراسي. </w:t>
      </w:r>
    </w:p>
    <w:p w:rsidR="007E00D5" w:rsidRPr="00EA19CB" w:rsidRDefault="007E00D5" w:rsidP="00EA19CB">
      <w:pPr>
        <w:pStyle w:val="a8"/>
        <w:numPr>
          <w:ilvl w:val="0"/>
          <w:numId w:val="16"/>
        </w:numPr>
        <w:jc w:val="both"/>
        <w:rPr>
          <w:rFonts w:cs="AL-Mohanad"/>
          <w:b/>
          <w:bCs/>
          <w:rtl/>
        </w:rPr>
      </w:pPr>
      <w:r w:rsidRPr="00EA19CB">
        <w:rPr>
          <w:rFonts w:cs="AL-Mohanad" w:hint="cs"/>
          <w:b/>
          <w:bCs/>
          <w:rtl/>
        </w:rPr>
        <w:t xml:space="preserve">مناقشة الميزانية والتقارير السنوية لكراسي البحث والرفع بها لمجلس الجامعة . </w:t>
      </w:r>
    </w:p>
    <w:p w:rsidR="007E00D5" w:rsidRPr="00EA19CB" w:rsidRDefault="007E00D5" w:rsidP="00EA19CB">
      <w:pPr>
        <w:pStyle w:val="a8"/>
        <w:numPr>
          <w:ilvl w:val="0"/>
          <w:numId w:val="16"/>
        </w:numPr>
        <w:jc w:val="both"/>
        <w:rPr>
          <w:rFonts w:cs="AL-Mohanad"/>
          <w:b/>
          <w:bCs/>
          <w:rtl/>
        </w:rPr>
      </w:pPr>
      <w:r w:rsidRPr="00EA19CB">
        <w:rPr>
          <w:rFonts w:cs="AL-Mohanad" w:hint="cs"/>
          <w:b/>
          <w:bCs/>
          <w:rtl/>
        </w:rPr>
        <w:t xml:space="preserve">تكوين اللجان الدائمة أو </w:t>
      </w:r>
      <w:r w:rsidR="005434AA" w:rsidRPr="00EA19CB">
        <w:rPr>
          <w:rFonts w:cs="AL-Mohanad" w:hint="cs"/>
          <w:b/>
          <w:bCs/>
          <w:rtl/>
        </w:rPr>
        <w:t xml:space="preserve">المؤقتة من بين أعضائه لدراسة </w:t>
      </w:r>
      <w:r w:rsidRPr="00EA19CB">
        <w:rPr>
          <w:rFonts w:cs="AL-Mohanad" w:hint="cs"/>
          <w:b/>
          <w:bCs/>
          <w:rtl/>
        </w:rPr>
        <w:t xml:space="preserve">ما يكلف به المجلس من مهام </w:t>
      </w:r>
      <w:r w:rsidR="005434AA" w:rsidRPr="00EA19CB">
        <w:rPr>
          <w:rFonts w:cs="AL-Mohanad" w:hint="cs"/>
          <w:b/>
          <w:bCs/>
          <w:rtl/>
        </w:rPr>
        <w:t xml:space="preserve"> أو اعدادها، </w:t>
      </w:r>
      <w:r w:rsidRPr="00EA19CB">
        <w:rPr>
          <w:rFonts w:cs="AL-Mohanad" w:hint="cs"/>
          <w:b/>
          <w:bCs/>
          <w:rtl/>
        </w:rPr>
        <w:t xml:space="preserve">وله الاستعانة ببعض </w:t>
      </w:r>
      <w:r w:rsidR="005434AA" w:rsidRPr="00EA19CB">
        <w:rPr>
          <w:rFonts w:cs="AL-Mohanad" w:hint="cs"/>
          <w:b/>
          <w:bCs/>
          <w:rtl/>
        </w:rPr>
        <w:t>من يراه مناسباً</w:t>
      </w:r>
      <w:r w:rsidRPr="00EA19CB">
        <w:rPr>
          <w:rFonts w:cs="AL-Mohanad" w:hint="cs"/>
          <w:b/>
          <w:bCs/>
          <w:rtl/>
        </w:rPr>
        <w:t xml:space="preserve"> في هذا الشأن . </w:t>
      </w:r>
    </w:p>
    <w:p w:rsidR="007E00D5" w:rsidRPr="00EA19CB" w:rsidRDefault="007E00D5" w:rsidP="00EA19CB">
      <w:pPr>
        <w:pStyle w:val="a8"/>
        <w:numPr>
          <w:ilvl w:val="0"/>
          <w:numId w:val="16"/>
        </w:numPr>
        <w:jc w:val="both"/>
        <w:rPr>
          <w:rFonts w:cs="AL-Mohanad"/>
          <w:b/>
          <w:bCs/>
          <w:rtl/>
        </w:rPr>
      </w:pPr>
      <w:r w:rsidRPr="00EA19CB">
        <w:rPr>
          <w:rFonts w:cs="AL-Mohanad" w:hint="cs"/>
          <w:b/>
          <w:bCs/>
          <w:rtl/>
        </w:rPr>
        <w:t xml:space="preserve">دراسة ما يحال من مديرة الجامعة من موضوعات تخص كراسي البحث العلمي . </w:t>
      </w:r>
    </w:p>
    <w:p w:rsidR="00834EE3" w:rsidRDefault="00834EE3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</w:p>
    <w:p w:rsidR="00834EE3" w:rsidRDefault="00834EE3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</w:p>
    <w:p w:rsidR="00834EE3" w:rsidRDefault="00834EE3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</w:p>
    <w:p w:rsidR="00B41696" w:rsidRPr="00B41696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41696">
        <w:rPr>
          <w:rFonts w:cs="AL-Mohanad Bold" w:hint="cs"/>
          <w:b/>
          <w:bCs/>
          <w:color w:val="0070C0"/>
          <w:u w:val="single"/>
          <w:rtl/>
        </w:rPr>
        <w:t xml:space="preserve">المادة الثامنة : </w:t>
      </w:r>
    </w:p>
    <w:p w:rsidR="002D3485" w:rsidRDefault="007E00D5" w:rsidP="00FE358A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يعقد مجلس الكراسي اجتماعاته </w:t>
      </w:r>
      <w:r w:rsidR="005434AA">
        <w:rPr>
          <w:rFonts w:cs="AL-Mohanad" w:hint="cs"/>
          <w:b/>
          <w:bCs/>
          <w:rtl/>
        </w:rPr>
        <w:t>بما لا</w:t>
      </w:r>
      <w:r w:rsidR="002D3485">
        <w:rPr>
          <w:rFonts w:cs="AL-Mohanad" w:hint="cs"/>
          <w:b/>
          <w:bCs/>
          <w:rtl/>
        </w:rPr>
        <w:t xml:space="preserve"> </w:t>
      </w:r>
      <w:r w:rsidR="005434AA">
        <w:rPr>
          <w:rFonts w:cs="AL-Mohanad" w:hint="cs"/>
          <w:b/>
          <w:bCs/>
          <w:rtl/>
        </w:rPr>
        <w:t>يقل عن أربعة اجتماعات في السنة</w:t>
      </w:r>
      <w:r w:rsidRPr="007429AD">
        <w:rPr>
          <w:rFonts w:cs="AL-Mohanad" w:hint="cs"/>
          <w:b/>
          <w:bCs/>
          <w:rtl/>
        </w:rPr>
        <w:t>، ولا يصح انعقاد المجلس إلا إذا حضر الاجتماع ثلثا أعضاء المجلس على الأقل</w:t>
      </w:r>
      <w:r w:rsidR="00FE358A">
        <w:rPr>
          <w:rFonts w:cs="AL-Mohanad" w:hint="cs"/>
          <w:b/>
          <w:bCs/>
          <w:rtl/>
        </w:rPr>
        <w:t xml:space="preserve">، </w:t>
      </w:r>
      <w:r w:rsidRPr="007429AD">
        <w:rPr>
          <w:rFonts w:cs="AL-Mohanad" w:hint="cs"/>
          <w:b/>
          <w:bCs/>
          <w:rtl/>
        </w:rPr>
        <w:t xml:space="preserve">وتصدر قرارات المجلس كراسي البحث </w:t>
      </w:r>
      <w:r w:rsidR="00FE358A">
        <w:rPr>
          <w:rFonts w:cs="AL-Mohanad" w:hint="cs"/>
          <w:b/>
          <w:bCs/>
          <w:rtl/>
        </w:rPr>
        <w:t>بأغلبية أصوات الحاضرين</w:t>
      </w:r>
      <w:r w:rsidRPr="007429AD">
        <w:rPr>
          <w:rFonts w:cs="AL-Mohanad" w:hint="cs"/>
          <w:b/>
          <w:bCs/>
          <w:rtl/>
        </w:rPr>
        <w:t xml:space="preserve">، وإذا تساوت </w:t>
      </w:r>
    </w:p>
    <w:p w:rsidR="002D3485" w:rsidRDefault="002D3485" w:rsidP="00FE358A">
      <w:pPr>
        <w:jc w:val="both"/>
        <w:rPr>
          <w:rFonts w:cs="AL-Mohanad"/>
          <w:b/>
          <w:bCs/>
          <w:rtl/>
        </w:rPr>
      </w:pPr>
    </w:p>
    <w:p w:rsidR="007E00D5" w:rsidRPr="00FE358A" w:rsidRDefault="007E00D5" w:rsidP="00FE358A">
      <w:pPr>
        <w:jc w:val="both"/>
        <w:rPr>
          <w:rFonts w:cs="AL-Mohanad"/>
          <w:b/>
          <w:bCs/>
          <w:u w:val="single"/>
          <w:rtl/>
        </w:rPr>
      </w:pPr>
      <w:r w:rsidRPr="007429AD">
        <w:rPr>
          <w:rFonts w:cs="AL-Mohanad" w:hint="cs"/>
          <w:b/>
          <w:bCs/>
          <w:rtl/>
        </w:rPr>
        <w:t xml:space="preserve">الأصوات يُرجح الجانب الذي فيه الرئيس ، وتُعد القرارات نافذة بعد خمسة عشر يوماً من تاريخ التوقيع على محضر الاجتماع من قبل مديرة الجامعة . </w:t>
      </w:r>
    </w:p>
    <w:p w:rsidR="007E00D5" w:rsidRPr="00B41696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41696">
        <w:rPr>
          <w:rFonts w:cs="AL-Mohanad Bold" w:hint="cs"/>
          <w:b/>
          <w:bCs/>
          <w:color w:val="0070C0"/>
          <w:u w:val="single"/>
          <w:rtl/>
        </w:rPr>
        <w:t xml:space="preserve">المادة التاسعة : </w:t>
      </w:r>
    </w:p>
    <w:p w:rsidR="007E00D5" w:rsidRPr="007429AD" w:rsidRDefault="007E00D5" w:rsidP="00C846B1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يتفرع عن </w:t>
      </w:r>
      <w:r w:rsidR="00B41696">
        <w:rPr>
          <w:rFonts w:cs="AL-Mohanad" w:hint="cs"/>
          <w:b/>
          <w:bCs/>
          <w:rtl/>
        </w:rPr>
        <w:t>مجلس كراسي البحث وحدتان رئيستان</w:t>
      </w:r>
      <w:r w:rsidRPr="007429AD">
        <w:rPr>
          <w:rFonts w:cs="AL-Mohanad" w:hint="cs"/>
          <w:b/>
          <w:bCs/>
          <w:rtl/>
        </w:rPr>
        <w:t>، تتولى القيام بالمهام الأكاديمية والإدارية والمالية اللازمة ، وذلك لقيام المجلس بمهامه ، وهي : الأمانة العامة لمجلس ك</w:t>
      </w:r>
      <w:r w:rsidR="00D54A0F">
        <w:rPr>
          <w:rFonts w:cs="AL-Mohanad" w:hint="cs"/>
          <w:b/>
          <w:bCs/>
          <w:rtl/>
        </w:rPr>
        <w:t>راسي البحث ، وصندوق كراسي البحث</w:t>
      </w:r>
      <w:r w:rsidRPr="007429AD">
        <w:rPr>
          <w:rFonts w:cs="AL-Mohanad" w:hint="cs"/>
          <w:b/>
          <w:bCs/>
          <w:rtl/>
        </w:rPr>
        <w:t xml:space="preserve"> ويحدد مجلس كراسي </w:t>
      </w:r>
      <w:r w:rsidR="00C846B1">
        <w:rPr>
          <w:rFonts w:cs="AL-Mohanad" w:hint="cs"/>
          <w:b/>
          <w:bCs/>
          <w:rtl/>
        </w:rPr>
        <w:t xml:space="preserve">البحث طبيعة كل وحدة </w:t>
      </w:r>
      <w:r w:rsidRPr="007429AD">
        <w:rPr>
          <w:rFonts w:cs="AL-Mohanad" w:hint="cs"/>
          <w:b/>
          <w:bCs/>
          <w:rtl/>
        </w:rPr>
        <w:t xml:space="preserve"> واحتياجا</w:t>
      </w:r>
      <w:r w:rsidR="00C846B1">
        <w:rPr>
          <w:rFonts w:cs="AL-Mohanad" w:hint="cs"/>
          <w:b/>
          <w:bCs/>
          <w:rtl/>
        </w:rPr>
        <w:t>تها الإدارية ، والصلاحيات والمسئ</w:t>
      </w:r>
      <w:r w:rsidRPr="007429AD">
        <w:rPr>
          <w:rFonts w:cs="AL-Mohanad" w:hint="cs"/>
          <w:b/>
          <w:bCs/>
          <w:rtl/>
        </w:rPr>
        <w:t xml:space="preserve">وليات المناطة بها ، والوصف الوظيفي لوظائفها . </w:t>
      </w:r>
    </w:p>
    <w:p w:rsidR="007E00D5" w:rsidRPr="00B41696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41696">
        <w:rPr>
          <w:rFonts w:cs="AL-Mohanad Bold" w:hint="cs"/>
          <w:b/>
          <w:bCs/>
          <w:color w:val="0070C0"/>
          <w:u w:val="single"/>
          <w:rtl/>
        </w:rPr>
        <w:t xml:space="preserve">المادة العاشرة : </w:t>
      </w:r>
    </w:p>
    <w:p w:rsidR="007E00D5" w:rsidRPr="007429AD" w:rsidRDefault="007E00D5" w:rsidP="00230272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>يكون لمجلس كر</w:t>
      </w:r>
      <w:r w:rsidR="00FD219D">
        <w:rPr>
          <w:rFonts w:cs="AL-Mohanad" w:hint="cs"/>
          <w:b/>
          <w:bCs/>
          <w:rtl/>
        </w:rPr>
        <w:t>ا</w:t>
      </w:r>
      <w:r w:rsidRPr="007429AD">
        <w:rPr>
          <w:rFonts w:cs="AL-Mohanad" w:hint="cs"/>
          <w:b/>
          <w:bCs/>
          <w:rtl/>
        </w:rPr>
        <w:t xml:space="preserve">سي البحث مدير تنفيذي يتولى إعداد جداول أعمال المجلس ومتابعة قراراته </w:t>
      </w:r>
      <w:r w:rsidR="00FD219D" w:rsidRPr="007429AD">
        <w:rPr>
          <w:rFonts w:cs="AL-Mohanad" w:hint="cs"/>
          <w:b/>
          <w:bCs/>
          <w:rtl/>
        </w:rPr>
        <w:t>وتنفيذ</w:t>
      </w:r>
      <w:r w:rsidR="00FD219D">
        <w:rPr>
          <w:rFonts w:cs="AL-Mohanad" w:hint="cs"/>
          <w:b/>
          <w:bCs/>
          <w:rtl/>
        </w:rPr>
        <w:t xml:space="preserve">ها </w:t>
      </w:r>
      <w:r w:rsidRPr="007429AD">
        <w:rPr>
          <w:rFonts w:cs="AL-Mohanad" w:hint="cs"/>
          <w:b/>
          <w:bCs/>
          <w:rtl/>
        </w:rPr>
        <w:t>والرفع بتوصي</w:t>
      </w:r>
      <w:r w:rsidR="00FD219D">
        <w:rPr>
          <w:rFonts w:cs="AL-Mohanad" w:hint="cs"/>
          <w:b/>
          <w:bCs/>
          <w:rtl/>
        </w:rPr>
        <w:t>اته ، كما يتولى الإشراف على الشئ</w:t>
      </w:r>
      <w:r w:rsidRPr="007429AD">
        <w:rPr>
          <w:rFonts w:cs="AL-Mohanad" w:hint="cs"/>
          <w:b/>
          <w:bCs/>
          <w:rtl/>
        </w:rPr>
        <w:t xml:space="preserve">ون المالية والإدارية لكراسي البحث ، ويعين أمين مجلس كراسي البحث من بين أعضاء </w:t>
      </w:r>
      <w:r w:rsidRPr="007429AD">
        <w:rPr>
          <w:rFonts w:cs="AL-Mohanad" w:hint="cs"/>
          <w:b/>
          <w:bCs/>
          <w:rtl/>
        </w:rPr>
        <w:lastRenderedPageBreak/>
        <w:t>هيئة التدريس في</w:t>
      </w:r>
      <w:r w:rsidR="00FD219D">
        <w:rPr>
          <w:rFonts w:cs="AL-Mohanad" w:hint="cs"/>
          <w:b/>
          <w:bCs/>
          <w:rtl/>
        </w:rPr>
        <w:t xml:space="preserve"> الجامعة بقرار من مديرة الجامعة، </w:t>
      </w:r>
      <w:r w:rsidRPr="007429AD">
        <w:rPr>
          <w:rFonts w:cs="AL-Mohanad" w:hint="cs"/>
          <w:b/>
          <w:bCs/>
          <w:rtl/>
        </w:rPr>
        <w:t xml:space="preserve">ويكون التعيين لمدة عامين قابلة للتجديد . </w:t>
      </w:r>
    </w:p>
    <w:p w:rsidR="007E00D5" w:rsidRPr="007429AD" w:rsidRDefault="007E00D5" w:rsidP="00230272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يُعد المدير التنفيذي </w:t>
      </w:r>
      <w:r w:rsidR="00EC3F5A">
        <w:rPr>
          <w:rFonts w:cs="AL-Mohanad" w:hint="cs"/>
          <w:b/>
          <w:bCs/>
          <w:rtl/>
        </w:rPr>
        <w:t>ل</w:t>
      </w:r>
      <w:r w:rsidRPr="007429AD">
        <w:rPr>
          <w:rFonts w:cs="AL-Mohanad" w:hint="cs"/>
          <w:b/>
          <w:bCs/>
          <w:rtl/>
        </w:rPr>
        <w:t xml:space="preserve">مجلس كراسي البحث الميزانية التقديرية الموحدة </w:t>
      </w:r>
      <w:r w:rsidR="00EC3F5A">
        <w:rPr>
          <w:rFonts w:cs="AL-Mohanad" w:hint="cs"/>
          <w:b/>
          <w:bCs/>
          <w:rtl/>
        </w:rPr>
        <w:t>للكراسي</w:t>
      </w:r>
      <w:r w:rsidRPr="007429AD">
        <w:rPr>
          <w:rFonts w:cs="AL-Mohanad" w:hint="cs"/>
          <w:b/>
          <w:bCs/>
          <w:rtl/>
        </w:rPr>
        <w:t xml:space="preserve"> مشتملة على مواردها</w:t>
      </w:r>
      <w:r w:rsidR="00EC3F5A">
        <w:rPr>
          <w:rFonts w:cs="AL-Mohanad" w:hint="cs"/>
          <w:b/>
          <w:bCs/>
          <w:rtl/>
        </w:rPr>
        <w:t xml:space="preserve"> ومصروفاتها المتوقعة وفق بنودها، </w:t>
      </w:r>
      <w:r w:rsidRPr="007429AD">
        <w:rPr>
          <w:rFonts w:cs="AL-Mohanad" w:hint="cs"/>
          <w:b/>
          <w:bCs/>
          <w:rtl/>
        </w:rPr>
        <w:t>بناء على ما يرد من أستاذ الكرسي أو رئيس المجلس ، وتُقدم الميزانية مكتملة إلى رئيسة مجلس كراسي البحث قبل بداية السنة المالية بثلاثة أشهر على الأقل ، تمهيداً لعرضها على مجلس الكراسي</w:t>
      </w:r>
      <w:r w:rsidR="00EC3F5A">
        <w:rPr>
          <w:rFonts w:cs="AL-Mohanad" w:hint="cs"/>
          <w:b/>
          <w:bCs/>
          <w:rtl/>
        </w:rPr>
        <w:t xml:space="preserve"> </w:t>
      </w:r>
      <w:r w:rsidRPr="007429AD">
        <w:rPr>
          <w:rFonts w:cs="AL-Mohanad" w:hint="cs"/>
          <w:b/>
          <w:bCs/>
          <w:rtl/>
        </w:rPr>
        <w:t xml:space="preserve">لدراستها واتخاذ التوصية بشأنها ، ومن ثم عرضها على مجلس الجامعة . </w:t>
      </w:r>
    </w:p>
    <w:p w:rsidR="007E00D5" w:rsidRPr="00230272" w:rsidRDefault="007E00D5" w:rsidP="00EE198A">
      <w:pPr>
        <w:jc w:val="both"/>
        <w:rPr>
          <w:rFonts w:cs="PT Simple Bold Ruled"/>
          <w:b/>
          <w:bCs/>
          <w:sz w:val="22"/>
          <w:szCs w:val="22"/>
          <w:u w:val="single"/>
          <w:rtl/>
        </w:rPr>
      </w:pPr>
      <w:r w:rsidRPr="00230272">
        <w:rPr>
          <w:rFonts w:cs="PT Simple Bold Ruled" w:hint="cs"/>
          <w:b/>
          <w:bCs/>
          <w:sz w:val="22"/>
          <w:szCs w:val="22"/>
          <w:u w:val="single"/>
          <w:rtl/>
        </w:rPr>
        <w:t xml:space="preserve">رابعاً </w:t>
      </w:r>
      <w:r w:rsidR="00EE198A" w:rsidRPr="00230272">
        <w:rPr>
          <w:rFonts w:cs="PT Simple Bold Ruled" w:hint="cs"/>
          <w:b/>
          <w:bCs/>
          <w:sz w:val="22"/>
          <w:szCs w:val="22"/>
          <w:u w:val="single"/>
          <w:rtl/>
        </w:rPr>
        <w:t>: أستاذ الكرسي والهيئتان</w:t>
      </w:r>
      <w:r w:rsidRPr="00230272">
        <w:rPr>
          <w:rFonts w:cs="PT Simple Bold Ruled" w:hint="cs"/>
          <w:b/>
          <w:bCs/>
          <w:sz w:val="22"/>
          <w:szCs w:val="22"/>
          <w:u w:val="single"/>
          <w:rtl/>
        </w:rPr>
        <w:t xml:space="preserve"> العلمية </w:t>
      </w:r>
      <w:r w:rsidR="00EE198A" w:rsidRPr="00230272">
        <w:rPr>
          <w:rFonts w:cs="PT Simple Bold Ruled" w:hint="cs"/>
          <w:b/>
          <w:bCs/>
          <w:sz w:val="22"/>
          <w:szCs w:val="22"/>
          <w:u w:val="single"/>
          <w:rtl/>
        </w:rPr>
        <w:t>و</w:t>
      </w:r>
      <w:r w:rsidR="00230272" w:rsidRPr="00230272">
        <w:rPr>
          <w:rFonts w:cs="PT Simple Bold Ruled" w:hint="cs"/>
          <w:b/>
          <w:bCs/>
          <w:sz w:val="22"/>
          <w:szCs w:val="22"/>
          <w:u w:val="single"/>
          <w:rtl/>
        </w:rPr>
        <w:t>الاستشارية له</w:t>
      </w:r>
    </w:p>
    <w:p w:rsidR="007E00D5" w:rsidRPr="00B41696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41696">
        <w:rPr>
          <w:rFonts w:cs="AL-Mohanad Bold" w:hint="cs"/>
          <w:b/>
          <w:bCs/>
          <w:color w:val="0070C0"/>
          <w:u w:val="single"/>
          <w:rtl/>
        </w:rPr>
        <w:t xml:space="preserve">المادة الحادية عشرة : </w:t>
      </w:r>
    </w:p>
    <w:p w:rsidR="007E00D5" w:rsidRPr="007429AD" w:rsidRDefault="007E00D5" w:rsidP="00EE0C76">
      <w:pPr>
        <w:tabs>
          <w:tab w:val="left" w:pos="2003"/>
        </w:tabs>
        <w:jc w:val="both"/>
        <w:rPr>
          <w:rFonts w:cs="AL-Mohanad"/>
          <w:b/>
          <w:bCs/>
          <w:rtl/>
        </w:rPr>
      </w:pPr>
      <w:r w:rsidRPr="00B41696">
        <w:rPr>
          <w:rFonts w:cs="AL-Mohanad Bold" w:hint="cs"/>
          <w:b/>
          <w:bCs/>
          <w:u w:val="single"/>
          <w:rtl/>
        </w:rPr>
        <w:t>أستاذ الكرسي</w:t>
      </w:r>
      <w:r w:rsidRPr="007429AD">
        <w:rPr>
          <w:rFonts w:cs="AL-Mohanad" w:hint="cs"/>
          <w:b/>
          <w:bCs/>
          <w:rtl/>
        </w:rPr>
        <w:t xml:space="preserve"> : </w:t>
      </w:r>
      <w:r w:rsidRPr="007429AD">
        <w:rPr>
          <w:rFonts w:cs="AL-Mohanad"/>
          <w:b/>
          <w:bCs/>
          <w:rtl/>
        </w:rPr>
        <w:tab/>
      </w:r>
    </w:p>
    <w:p w:rsidR="007E00D5" w:rsidRPr="007429AD" w:rsidRDefault="00EE198A" w:rsidP="00EE198A">
      <w:pPr>
        <w:jc w:val="both"/>
        <w:rPr>
          <w:rFonts w:cs="AL-Mohanad"/>
          <w:b/>
          <w:bCs/>
          <w:rtl/>
        </w:rPr>
      </w:pPr>
      <w:r>
        <w:rPr>
          <w:rFonts w:cs="AL-Mohanad" w:hint="cs"/>
          <w:b/>
          <w:bCs/>
          <w:rtl/>
        </w:rPr>
        <w:t>يكون لكل كرسي مسئ</w:t>
      </w:r>
      <w:r w:rsidR="007E00D5" w:rsidRPr="007429AD">
        <w:rPr>
          <w:rFonts w:cs="AL-Mohanad" w:hint="cs"/>
          <w:b/>
          <w:bCs/>
          <w:rtl/>
        </w:rPr>
        <w:t xml:space="preserve">ول يسمى " أستاذ الكرسي" يرتبط برئيسة مجلس </w:t>
      </w:r>
      <w:r>
        <w:rPr>
          <w:rFonts w:cs="AL-Mohanad" w:hint="cs"/>
          <w:b/>
          <w:bCs/>
          <w:rtl/>
        </w:rPr>
        <w:t>الكراسي</w:t>
      </w:r>
      <w:r w:rsidR="007E00D5" w:rsidRPr="007429AD">
        <w:rPr>
          <w:rFonts w:cs="AL-Mohanad" w:hint="cs"/>
          <w:b/>
          <w:bCs/>
          <w:rtl/>
        </w:rPr>
        <w:t xml:space="preserve">، ويعمل أستاذ الكرسي على توجيه الكرسي لتحقيق أهدافه ، وذلك وفق أحكام هذه اللائحة ، وبما لا يتعارض مع الأنظمة والتعليمات المعمول بها في الجامعة ، </w:t>
      </w:r>
      <w:r>
        <w:rPr>
          <w:rFonts w:cs="AL-Mohanad" w:hint="cs"/>
          <w:b/>
          <w:bCs/>
          <w:rtl/>
        </w:rPr>
        <w:t>وله</w:t>
      </w:r>
      <w:r w:rsidR="007E00D5" w:rsidRPr="007429AD">
        <w:rPr>
          <w:rFonts w:cs="AL-Mohanad" w:hint="cs"/>
          <w:b/>
          <w:bCs/>
          <w:rtl/>
        </w:rPr>
        <w:t xml:space="preserve"> على وجه الخصوص : </w:t>
      </w:r>
    </w:p>
    <w:p w:rsidR="007E00D5" w:rsidRPr="002D3485" w:rsidRDefault="007E00D5" w:rsidP="002D3485">
      <w:pPr>
        <w:pStyle w:val="a8"/>
        <w:numPr>
          <w:ilvl w:val="0"/>
          <w:numId w:val="17"/>
        </w:numPr>
        <w:jc w:val="both"/>
        <w:rPr>
          <w:rFonts w:cs="AL-Mohanad"/>
          <w:b/>
          <w:bCs/>
          <w:rtl/>
        </w:rPr>
      </w:pPr>
      <w:r w:rsidRPr="002D3485">
        <w:rPr>
          <w:rFonts w:cs="AL-Mohanad" w:hint="cs"/>
          <w:b/>
          <w:bCs/>
          <w:rtl/>
        </w:rPr>
        <w:t>تمثيل الكرسي أو من يفوضه من الهيئة العلمية للكرسي داخل الجامعة وخارجها ، والتعاون مع مراكز البحوث</w:t>
      </w:r>
      <w:r w:rsidR="00646B8E" w:rsidRPr="002D3485">
        <w:rPr>
          <w:rFonts w:cs="AL-Mohanad" w:hint="cs"/>
          <w:b/>
          <w:bCs/>
          <w:rtl/>
        </w:rPr>
        <w:t xml:space="preserve"> ومؤسساته ومعاهده</w:t>
      </w:r>
      <w:r w:rsidRPr="002D3485">
        <w:rPr>
          <w:rFonts w:cs="AL-Mohanad" w:hint="cs"/>
          <w:b/>
          <w:bCs/>
          <w:rtl/>
        </w:rPr>
        <w:t xml:space="preserve"> داخل المملكة وخارجها </w:t>
      </w:r>
      <w:r w:rsidR="00646B8E" w:rsidRPr="002D3485">
        <w:rPr>
          <w:rFonts w:cs="AL-Mohanad" w:hint="cs"/>
          <w:b/>
          <w:bCs/>
          <w:rtl/>
        </w:rPr>
        <w:t>والتنسيق فيما بينهم</w:t>
      </w:r>
      <w:r w:rsidRPr="002D3485">
        <w:rPr>
          <w:rFonts w:cs="AL-Mohanad" w:hint="cs"/>
          <w:b/>
          <w:bCs/>
          <w:rtl/>
        </w:rPr>
        <w:t xml:space="preserve">، واستخدام الموارد والإمكانات المتاحة . </w:t>
      </w:r>
    </w:p>
    <w:p w:rsidR="007E00D5" w:rsidRPr="002D3485" w:rsidRDefault="007E00D5" w:rsidP="002D3485">
      <w:pPr>
        <w:pStyle w:val="a8"/>
        <w:numPr>
          <w:ilvl w:val="0"/>
          <w:numId w:val="17"/>
        </w:numPr>
        <w:jc w:val="both"/>
        <w:rPr>
          <w:rFonts w:cs="AL-Mohanad"/>
          <w:b/>
          <w:bCs/>
          <w:rtl/>
        </w:rPr>
      </w:pPr>
      <w:r w:rsidRPr="002D3485">
        <w:rPr>
          <w:rFonts w:cs="AL-Mohanad" w:hint="cs"/>
          <w:b/>
          <w:bCs/>
          <w:rtl/>
        </w:rPr>
        <w:t xml:space="preserve">إعداد الخطط </w:t>
      </w:r>
      <w:proofErr w:type="spellStart"/>
      <w:r w:rsidRPr="002D3485">
        <w:rPr>
          <w:rFonts w:cs="AL-Mohanad" w:hint="cs"/>
          <w:b/>
          <w:bCs/>
          <w:rtl/>
        </w:rPr>
        <w:t>الإستراتيجية</w:t>
      </w:r>
      <w:proofErr w:type="spellEnd"/>
      <w:r w:rsidR="00B41696" w:rsidRPr="002D3485">
        <w:rPr>
          <w:rFonts w:cs="AL-Mohanad" w:hint="cs"/>
          <w:b/>
          <w:bCs/>
          <w:rtl/>
        </w:rPr>
        <w:t xml:space="preserve"> </w:t>
      </w:r>
      <w:r w:rsidRPr="002D3485">
        <w:rPr>
          <w:rFonts w:cs="AL-Mohanad" w:hint="cs"/>
          <w:b/>
          <w:bCs/>
          <w:rtl/>
        </w:rPr>
        <w:t xml:space="preserve"> والتشغيلية </w:t>
      </w:r>
      <w:r w:rsidR="001465DA" w:rsidRPr="002D3485">
        <w:rPr>
          <w:rFonts w:cs="AL-Mohanad" w:hint="cs"/>
          <w:b/>
          <w:bCs/>
          <w:rtl/>
        </w:rPr>
        <w:t>للكرسي</w:t>
      </w:r>
      <w:r w:rsidRPr="002D3485">
        <w:rPr>
          <w:rFonts w:cs="AL-Mohanad" w:hint="cs"/>
          <w:b/>
          <w:bCs/>
          <w:rtl/>
        </w:rPr>
        <w:t xml:space="preserve">. </w:t>
      </w:r>
    </w:p>
    <w:p w:rsidR="007E00D5" w:rsidRPr="002D3485" w:rsidRDefault="007E00D5" w:rsidP="002D3485">
      <w:pPr>
        <w:pStyle w:val="a8"/>
        <w:numPr>
          <w:ilvl w:val="0"/>
          <w:numId w:val="17"/>
        </w:numPr>
        <w:jc w:val="both"/>
        <w:rPr>
          <w:rFonts w:cs="AL-Mohanad"/>
          <w:b/>
          <w:bCs/>
          <w:rtl/>
        </w:rPr>
      </w:pPr>
      <w:r w:rsidRPr="002D3485">
        <w:rPr>
          <w:rFonts w:cs="AL-Mohanad" w:hint="cs"/>
          <w:b/>
          <w:bCs/>
          <w:rtl/>
        </w:rPr>
        <w:t xml:space="preserve">اقتراح أسماء أعضاء الهيئة الاستشارية للكرسي . </w:t>
      </w:r>
    </w:p>
    <w:p w:rsidR="007E00D5" w:rsidRPr="002D3485" w:rsidRDefault="007E00D5" w:rsidP="002D3485">
      <w:pPr>
        <w:pStyle w:val="a8"/>
        <w:numPr>
          <w:ilvl w:val="0"/>
          <w:numId w:val="17"/>
        </w:numPr>
        <w:jc w:val="both"/>
        <w:rPr>
          <w:rFonts w:cs="AL-Mohanad"/>
          <w:b/>
          <w:bCs/>
          <w:rtl/>
        </w:rPr>
      </w:pPr>
      <w:r w:rsidRPr="002D3485">
        <w:rPr>
          <w:rFonts w:cs="AL-Mohanad" w:hint="cs"/>
          <w:b/>
          <w:bCs/>
          <w:rtl/>
        </w:rPr>
        <w:lastRenderedPageBreak/>
        <w:t xml:space="preserve">يتولى إعداد الميزانية التقديرية للكرسي مشتملة على موارده ومصروفاته المتوقعة وفق بنودها ويقدمها إلى رئيسة مجلس </w:t>
      </w:r>
      <w:r w:rsidR="001465DA" w:rsidRPr="002D3485">
        <w:rPr>
          <w:rFonts w:cs="AL-Mohanad" w:hint="cs"/>
          <w:b/>
          <w:bCs/>
          <w:rtl/>
        </w:rPr>
        <w:t>ال</w:t>
      </w:r>
      <w:r w:rsidRPr="002D3485">
        <w:rPr>
          <w:rFonts w:cs="AL-Mohanad" w:hint="cs"/>
          <w:b/>
          <w:bCs/>
          <w:rtl/>
        </w:rPr>
        <w:t xml:space="preserve">كراسي قبل بداية السنة المالية بثلاثة أشهر على الأقل ، تمهيداً لعرضها على المجلس لدراستها ، وإدراجها ضمن الميزانية الموحدة </w:t>
      </w:r>
      <w:r w:rsidR="001465DA" w:rsidRPr="002D3485">
        <w:rPr>
          <w:rFonts w:cs="AL-Mohanad" w:hint="cs"/>
          <w:b/>
          <w:bCs/>
          <w:rtl/>
        </w:rPr>
        <w:t>ل</w:t>
      </w:r>
      <w:r w:rsidRPr="002D3485">
        <w:rPr>
          <w:rFonts w:cs="AL-Mohanad" w:hint="cs"/>
          <w:b/>
          <w:bCs/>
          <w:rtl/>
        </w:rPr>
        <w:t xml:space="preserve">لكراسي . </w:t>
      </w:r>
    </w:p>
    <w:p w:rsidR="007E00D5" w:rsidRPr="002D3485" w:rsidRDefault="007E00D5" w:rsidP="002D3485">
      <w:pPr>
        <w:pStyle w:val="a8"/>
        <w:numPr>
          <w:ilvl w:val="0"/>
          <w:numId w:val="17"/>
        </w:numPr>
        <w:jc w:val="both"/>
        <w:rPr>
          <w:rFonts w:cs="AL-Mohanad"/>
          <w:b/>
          <w:bCs/>
          <w:rtl/>
        </w:rPr>
      </w:pPr>
      <w:r w:rsidRPr="002D3485">
        <w:rPr>
          <w:rFonts w:cs="AL-Mohanad" w:hint="cs"/>
          <w:b/>
          <w:bCs/>
          <w:rtl/>
        </w:rPr>
        <w:t xml:space="preserve">ترشيح الباحثين والمدربين والمستشارين اللازمين ، للقيام بمهام </w:t>
      </w:r>
      <w:r w:rsidR="007B703B" w:rsidRPr="002D3485">
        <w:rPr>
          <w:rFonts w:cs="AL-Mohanad" w:hint="cs"/>
          <w:b/>
          <w:bCs/>
          <w:rtl/>
        </w:rPr>
        <w:t>الكرسي في ضوء الخطة التشغيلية له</w:t>
      </w:r>
      <w:r w:rsidRPr="002D3485">
        <w:rPr>
          <w:rFonts w:cs="AL-Mohanad" w:hint="cs"/>
          <w:b/>
          <w:bCs/>
          <w:rtl/>
        </w:rPr>
        <w:t xml:space="preserve">، وفي حدود الصلاحيات الممنوحة له . </w:t>
      </w:r>
    </w:p>
    <w:p w:rsidR="007E00D5" w:rsidRPr="002D3485" w:rsidRDefault="007E00D5" w:rsidP="002D3485">
      <w:pPr>
        <w:pStyle w:val="a8"/>
        <w:numPr>
          <w:ilvl w:val="0"/>
          <w:numId w:val="17"/>
        </w:numPr>
        <w:jc w:val="both"/>
        <w:rPr>
          <w:rFonts w:cs="AL-Mohanad"/>
          <w:b/>
          <w:bCs/>
          <w:rtl/>
        </w:rPr>
      </w:pPr>
      <w:r w:rsidRPr="002D3485">
        <w:rPr>
          <w:rFonts w:cs="AL-Mohanad" w:hint="cs"/>
          <w:b/>
          <w:bCs/>
          <w:rtl/>
        </w:rPr>
        <w:t>الصرف من الميزانية المقررة للكرسي في حدود الصلاحيات المالية الممنوحة له .</w:t>
      </w:r>
    </w:p>
    <w:p w:rsidR="007E00D5" w:rsidRPr="002D3485" w:rsidRDefault="007E00D5" w:rsidP="002D3485">
      <w:pPr>
        <w:pStyle w:val="a8"/>
        <w:numPr>
          <w:ilvl w:val="0"/>
          <w:numId w:val="17"/>
        </w:numPr>
        <w:jc w:val="both"/>
        <w:rPr>
          <w:rFonts w:cs="AL-Mohanad"/>
          <w:b/>
          <w:bCs/>
          <w:rtl/>
        </w:rPr>
      </w:pPr>
      <w:r w:rsidRPr="002D3485">
        <w:rPr>
          <w:rFonts w:cs="AL-Mohanad" w:hint="cs"/>
          <w:b/>
          <w:bCs/>
          <w:rtl/>
        </w:rPr>
        <w:t xml:space="preserve">تكليف أعضاء الهيئة العلمية بما يراه من مهام . </w:t>
      </w:r>
    </w:p>
    <w:p w:rsidR="007E00D5" w:rsidRPr="002D3485" w:rsidRDefault="007E00D5" w:rsidP="002D3485">
      <w:pPr>
        <w:pStyle w:val="a8"/>
        <w:numPr>
          <w:ilvl w:val="0"/>
          <w:numId w:val="17"/>
        </w:numPr>
        <w:jc w:val="both"/>
        <w:rPr>
          <w:rFonts w:cs="AL-Mohanad"/>
          <w:b/>
          <w:bCs/>
          <w:rtl/>
        </w:rPr>
      </w:pPr>
      <w:r w:rsidRPr="002D3485">
        <w:rPr>
          <w:rFonts w:cs="AL-Mohanad" w:hint="cs"/>
          <w:b/>
          <w:bCs/>
          <w:rtl/>
        </w:rPr>
        <w:t>تقويم أداء العاملين بالكرسي</w:t>
      </w:r>
      <w:r w:rsidR="00B41696" w:rsidRPr="002D3485">
        <w:rPr>
          <w:rFonts w:cs="AL-Mohanad" w:hint="cs"/>
          <w:b/>
          <w:bCs/>
          <w:rtl/>
        </w:rPr>
        <w:t xml:space="preserve"> ، ورفع التقارير السنوية عنهم </w:t>
      </w:r>
    </w:p>
    <w:p w:rsidR="007E00D5" w:rsidRPr="002D3485" w:rsidRDefault="007E00D5" w:rsidP="002D3485">
      <w:pPr>
        <w:pStyle w:val="a8"/>
        <w:numPr>
          <w:ilvl w:val="0"/>
          <w:numId w:val="17"/>
        </w:numPr>
        <w:jc w:val="both"/>
        <w:rPr>
          <w:rFonts w:cs="AL-Mohanad"/>
          <w:b/>
          <w:bCs/>
          <w:rtl/>
        </w:rPr>
      </w:pPr>
      <w:r w:rsidRPr="002D3485">
        <w:rPr>
          <w:rFonts w:cs="AL-Mohanad" w:hint="cs"/>
          <w:b/>
          <w:bCs/>
          <w:rtl/>
        </w:rPr>
        <w:t xml:space="preserve">إعداد التقرير السنوي عن برامج الكرسي </w:t>
      </w:r>
      <w:r w:rsidR="007B703B" w:rsidRPr="002D3485">
        <w:rPr>
          <w:rFonts w:cs="AL-Mohanad" w:hint="cs"/>
          <w:b/>
          <w:bCs/>
          <w:rtl/>
        </w:rPr>
        <w:t>ونشاطات</w:t>
      </w:r>
      <w:r w:rsidR="007C24BD" w:rsidRPr="002D3485">
        <w:rPr>
          <w:rFonts w:cs="AL-Mohanad" w:hint="cs"/>
          <w:b/>
          <w:bCs/>
          <w:rtl/>
        </w:rPr>
        <w:t>ه</w:t>
      </w:r>
      <w:r w:rsidRPr="002D3485">
        <w:rPr>
          <w:rFonts w:cs="AL-Mohanad" w:hint="cs"/>
          <w:b/>
          <w:bCs/>
          <w:rtl/>
        </w:rPr>
        <w:t xml:space="preserve">. </w:t>
      </w:r>
    </w:p>
    <w:p w:rsidR="007E00D5" w:rsidRPr="00B41696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41696">
        <w:rPr>
          <w:rFonts w:cs="AL-Mohanad Bold" w:hint="cs"/>
          <w:b/>
          <w:bCs/>
          <w:color w:val="0070C0"/>
          <w:u w:val="single"/>
          <w:rtl/>
        </w:rPr>
        <w:t xml:space="preserve">المادة الثانية عشرة : </w:t>
      </w:r>
    </w:p>
    <w:p w:rsidR="007E00D5" w:rsidRPr="007429AD" w:rsidRDefault="007E00D5" w:rsidP="00230272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يُعين أستاذ الكرسي بقرارٍ من مديرة الجامعة بناء على توصية مجلس </w:t>
      </w:r>
      <w:r w:rsidR="00C91697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>كراسي من بين أعضاء هيئة التدريس بالجامعة الحاصلين على رتبة أستاذ مشارك على الأقل في التخصص الرئيس للكرسي ، أو أحد التخصصات المتعلق</w:t>
      </w:r>
      <w:r w:rsidR="00C91697">
        <w:rPr>
          <w:rFonts w:cs="AL-Mohanad" w:hint="cs"/>
          <w:b/>
          <w:bCs/>
          <w:rtl/>
        </w:rPr>
        <w:t xml:space="preserve">ة به . ويكون التعيين لمدة ثلاث </w:t>
      </w:r>
      <w:r w:rsidRPr="007429AD">
        <w:rPr>
          <w:rFonts w:cs="AL-Mohanad" w:hint="cs"/>
          <w:b/>
          <w:bCs/>
          <w:rtl/>
        </w:rPr>
        <w:t xml:space="preserve">سنوات قابلة للتجديد لمرة واحدة ، ويجوز _ عند الاقتضاء _ تعيين غير السعوديين أساتذة لكراسي البحث في الجامعة على </w:t>
      </w:r>
      <w:r w:rsidR="00C91697">
        <w:rPr>
          <w:rFonts w:cs="AL-Mohanad" w:hint="cs"/>
          <w:b/>
          <w:bCs/>
          <w:rtl/>
        </w:rPr>
        <w:t>ألا</w:t>
      </w:r>
      <w:r w:rsidRPr="007429AD">
        <w:rPr>
          <w:rFonts w:cs="AL-Mohanad" w:hint="cs"/>
          <w:b/>
          <w:bCs/>
          <w:rtl/>
        </w:rPr>
        <w:t xml:space="preserve"> تقل رتبته عن درجة أستاذ </w:t>
      </w:r>
      <w:r w:rsidR="00C91697">
        <w:rPr>
          <w:rFonts w:cs="AL-Mohanad" w:hint="cs"/>
          <w:b/>
          <w:bCs/>
          <w:rtl/>
        </w:rPr>
        <w:t>في</w:t>
      </w:r>
      <w:r w:rsidRPr="007429AD">
        <w:rPr>
          <w:rFonts w:cs="AL-Mohanad" w:hint="cs"/>
          <w:b/>
          <w:bCs/>
          <w:rtl/>
        </w:rPr>
        <w:t xml:space="preserve"> التخصص الرئيس لكرسي البحث العلمي . </w:t>
      </w:r>
    </w:p>
    <w:p w:rsidR="00834EE3" w:rsidRDefault="00834EE3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</w:p>
    <w:p w:rsidR="00834EE3" w:rsidRDefault="00834EE3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</w:p>
    <w:p w:rsidR="007E00D5" w:rsidRPr="00B41696" w:rsidRDefault="00230272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>
        <w:rPr>
          <w:rFonts w:cs="AL-Mohanad Bold" w:hint="cs"/>
          <w:b/>
          <w:bCs/>
          <w:color w:val="0070C0"/>
          <w:u w:val="single"/>
          <w:rtl/>
        </w:rPr>
        <w:t>المادة الثالثة عشر</w:t>
      </w:r>
      <w:r w:rsidR="007E00D5" w:rsidRPr="00B41696">
        <w:rPr>
          <w:rFonts w:cs="AL-Mohanad Bold" w:hint="cs"/>
          <w:b/>
          <w:bCs/>
          <w:color w:val="0070C0"/>
          <w:u w:val="single"/>
          <w:rtl/>
        </w:rPr>
        <w:t xml:space="preserve"> : </w:t>
      </w:r>
    </w:p>
    <w:p w:rsidR="007E00D5" w:rsidRPr="00B41696" w:rsidRDefault="007E00D5" w:rsidP="00EE0C76">
      <w:pPr>
        <w:jc w:val="both"/>
        <w:rPr>
          <w:rFonts w:cs="AL-Mohanad Bold"/>
          <w:b/>
          <w:bCs/>
          <w:u w:val="single"/>
          <w:rtl/>
        </w:rPr>
      </w:pPr>
      <w:r w:rsidRPr="00B41696">
        <w:rPr>
          <w:rFonts w:cs="AL-Mohanad Bold" w:hint="cs"/>
          <w:b/>
          <w:bCs/>
          <w:u w:val="single"/>
          <w:rtl/>
        </w:rPr>
        <w:t xml:space="preserve">الهيئة العلمية للكرسي : </w:t>
      </w:r>
    </w:p>
    <w:p w:rsidR="007E00D5" w:rsidRPr="007429AD" w:rsidRDefault="007E00D5" w:rsidP="00EE0C76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>يكون لكل كرسي هيئة علمية يرأسها أستاذ</w:t>
      </w:r>
      <w:r w:rsidR="00974B66">
        <w:rPr>
          <w:rFonts w:cs="AL-Mohanad" w:hint="cs"/>
          <w:b/>
          <w:bCs/>
          <w:rtl/>
        </w:rPr>
        <w:t xml:space="preserve"> الكرسي ، تتولى الإشراف على الشئ</w:t>
      </w:r>
      <w:r w:rsidRPr="007429AD">
        <w:rPr>
          <w:rFonts w:cs="AL-Mohanad" w:hint="cs"/>
          <w:b/>
          <w:bCs/>
          <w:rtl/>
        </w:rPr>
        <w:t xml:space="preserve">ون العلمية والبحثية للكرسي ، وللهيئة على وجه الخصوص : </w:t>
      </w:r>
    </w:p>
    <w:p w:rsidR="007E00D5" w:rsidRPr="00A550F6" w:rsidRDefault="00B41696" w:rsidP="00A550F6">
      <w:pPr>
        <w:pStyle w:val="a8"/>
        <w:numPr>
          <w:ilvl w:val="0"/>
          <w:numId w:val="18"/>
        </w:numPr>
        <w:jc w:val="both"/>
        <w:rPr>
          <w:rFonts w:cs="AL-Mohanad"/>
          <w:b/>
          <w:bCs/>
          <w:rtl/>
        </w:rPr>
      </w:pPr>
      <w:r w:rsidRPr="00A550F6">
        <w:rPr>
          <w:rFonts w:cs="AL-Mohanad" w:hint="cs"/>
          <w:b/>
          <w:bCs/>
          <w:rtl/>
        </w:rPr>
        <w:t>دراسة الخطط الا</w:t>
      </w:r>
      <w:r w:rsidR="007E00D5" w:rsidRPr="00A550F6">
        <w:rPr>
          <w:rFonts w:cs="AL-Mohanad" w:hint="cs"/>
          <w:b/>
          <w:bCs/>
          <w:rtl/>
        </w:rPr>
        <w:t>ستراتيجية</w:t>
      </w:r>
      <w:r w:rsidRPr="00A550F6">
        <w:rPr>
          <w:rFonts w:cs="AL-Mohanad" w:hint="cs"/>
          <w:b/>
          <w:bCs/>
          <w:rtl/>
        </w:rPr>
        <w:t xml:space="preserve"> </w:t>
      </w:r>
      <w:r w:rsidR="007E00D5" w:rsidRPr="00A550F6">
        <w:rPr>
          <w:rFonts w:cs="AL-Mohanad" w:hint="cs"/>
          <w:b/>
          <w:bCs/>
          <w:rtl/>
        </w:rPr>
        <w:t xml:space="preserve"> والتشغيلية لكرسي البحث . </w:t>
      </w:r>
    </w:p>
    <w:p w:rsidR="00D67D9A" w:rsidRPr="00A550F6" w:rsidRDefault="007E00D5" w:rsidP="00A550F6">
      <w:pPr>
        <w:pStyle w:val="a8"/>
        <w:numPr>
          <w:ilvl w:val="0"/>
          <w:numId w:val="18"/>
        </w:numPr>
        <w:jc w:val="both"/>
        <w:rPr>
          <w:rFonts w:cs="AL-Mohanad"/>
          <w:b/>
          <w:bCs/>
          <w:rtl/>
        </w:rPr>
      </w:pPr>
      <w:r w:rsidRPr="00A550F6">
        <w:rPr>
          <w:rFonts w:cs="AL-Mohanad" w:hint="cs"/>
          <w:b/>
          <w:bCs/>
          <w:rtl/>
        </w:rPr>
        <w:t xml:space="preserve">تقديم المقترحات </w:t>
      </w:r>
      <w:r w:rsidR="00D67D9A" w:rsidRPr="00A550F6">
        <w:rPr>
          <w:rFonts w:cs="AL-Mohanad" w:hint="cs"/>
          <w:b/>
          <w:bCs/>
          <w:rtl/>
        </w:rPr>
        <w:t>الهادفة لتطوير أعمال الكرسي.</w:t>
      </w:r>
    </w:p>
    <w:p w:rsidR="007E00D5" w:rsidRPr="00A550F6" w:rsidRDefault="007E00D5" w:rsidP="00A550F6">
      <w:pPr>
        <w:pStyle w:val="a8"/>
        <w:numPr>
          <w:ilvl w:val="0"/>
          <w:numId w:val="18"/>
        </w:numPr>
        <w:jc w:val="both"/>
        <w:rPr>
          <w:rFonts w:cs="AL-Mohanad"/>
          <w:b/>
          <w:bCs/>
          <w:rtl/>
        </w:rPr>
      </w:pPr>
      <w:r w:rsidRPr="00A550F6">
        <w:rPr>
          <w:rFonts w:cs="AL-Mohanad" w:hint="cs"/>
          <w:b/>
          <w:bCs/>
          <w:rtl/>
        </w:rPr>
        <w:t>إعداد التقارير الفنية عن برامج الكرسي</w:t>
      </w:r>
      <w:r w:rsidR="00D67D9A" w:rsidRPr="00A550F6">
        <w:rPr>
          <w:rFonts w:cs="AL-Mohanad" w:hint="cs"/>
          <w:b/>
          <w:bCs/>
          <w:rtl/>
        </w:rPr>
        <w:t xml:space="preserve"> وأنشطته</w:t>
      </w:r>
      <w:r w:rsidRPr="00A550F6">
        <w:rPr>
          <w:rFonts w:cs="AL-Mohanad" w:hint="cs"/>
          <w:b/>
          <w:bCs/>
          <w:rtl/>
        </w:rPr>
        <w:t xml:space="preserve"> . </w:t>
      </w:r>
    </w:p>
    <w:p w:rsidR="007E00D5" w:rsidRPr="00A550F6" w:rsidRDefault="007E00D5" w:rsidP="00A550F6">
      <w:pPr>
        <w:pStyle w:val="a8"/>
        <w:numPr>
          <w:ilvl w:val="0"/>
          <w:numId w:val="18"/>
        </w:numPr>
        <w:jc w:val="both"/>
        <w:rPr>
          <w:rFonts w:cs="AL-Mohanad"/>
          <w:b/>
          <w:bCs/>
          <w:rtl/>
        </w:rPr>
      </w:pPr>
      <w:r w:rsidRPr="00A550F6">
        <w:rPr>
          <w:rFonts w:cs="AL-Mohanad" w:hint="cs"/>
          <w:b/>
          <w:bCs/>
          <w:rtl/>
        </w:rPr>
        <w:t xml:space="preserve">دراسة مشروعات البحوث والدراسات والبرامج التدريبية المقدمة للكرسي . </w:t>
      </w:r>
    </w:p>
    <w:p w:rsidR="007E00D5" w:rsidRPr="00A550F6" w:rsidRDefault="007E00D5" w:rsidP="00A550F6">
      <w:pPr>
        <w:pStyle w:val="a8"/>
        <w:numPr>
          <w:ilvl w:val="0"/>
          <w:numId w:val="18"/>
        </w:numPr>
        <w:jc w:val="both"/>
        <w:rPr>
          <w:rFonts w:cs="AL-Mohanad"/>
          <w:b/>
          <w:bCs/>
          <w:rtl/>
        </w:rPr>
      </w:pPr>
      <w:r w:rsidRPr="00A550F6">
        <w:rPr>
          <w:rFonts w:cs="AL-Mohanad" w:hint="cs"/>
          <w:b/>
          <w:bCs/>
          <w:rtl/>
        </w:rPr>
        <w:t xml:space="preserve">دراسة الإنتاج العلمي المقدَّم للنشر عن طريق الكرسي . </w:t>
      </w:r>
    </w:p>
    <w:p w:rsidR="007E00D5" w:rsidRPr="00A550F6" w:rsidRDefault="007E00D5" w:rsidP="00A550F6">
      <w:pPr>
        <w:pStyle w:val="a8"/>
        <w:numPr>
          <w:ilvl w:val="0"/>
          <w:numId w:val="18"/>
        </w:numPr>
        <w:jc w:val="both"/>
        <w:rPr>
          <w:rFonts w:cs="AL-Mohanad"/>
          <w:b/>
          <w:bCs/>
          <w:rtl/>
        </w:rPr>
      </w:pPr>
      <w:r w:rsidRPr="00A550F6">
        <w:rPr>
          <w:rFonts w:cs="AL-Mohanad" w:hint="cs"/>
          <w:b/>
          <w:bCs/>
          <w:rtl/>
        </w:rPr>
        <w:t xml:space="preserve">ترشيح الأساتذة الزائرين ، ومتابعة قيامهم بمهامهم . </w:t>
      </w:r>
    </w:p>
    <w:p w:rsidR="007E00D5" w:rsidRPr="00A550F6" w:rsidRDefault="007E00D5" w:rsidP="00A550F6">
      <w:pPr>
        <w:pStyle w:val="a8"/>
        <w:numPr>
          <w:ilvl w:val="0"/>
          <w:numId w:val="18"/>
        </w:numPr>
        <w:jc w:val="both"/>
        <w:rPr>
          <w:rFonts w:cs="AL-Mohanad"/>
          <w:b/>
          <w:bCs/>
          <w:rtl/>
        </w:rPr>
      </w:pPr>
      <w:r w:rsidRPr="00A550F6">
        <w:rPr>
          <w:rFonts w:cs="AL-Mohanad" w:hint="cs"/>
          <w:b/>
          <w:bCs/>
          <w:rtl/>
        </w:rPr>
        <w:t>ترشيح مستشارين من داخل الجامعة أو من خارجها من المختصين في مجال الكرسي ، أو أحد المجالات المتعلقة به .</w:t>
      </w:r>
    </w:p>
    <w:p w:rsidR="007E00D5" w:rsidRPr="00A550F6" w:rsidRDefault="007E00D5" w:rsidP="00A550F6">
      <w:pPr>
        <w:pStyle w:val="a8"/>
        <w:numPr>
          <w:ilvl w:val="0"/>
          <w:numId w:val="18"/>
        </w:numPr>
        <w:tabs>
          <w:tab w:val="left" w:pos="3074"/>
          <w:tab w:val="center" w:pos="4819"/>
        </w:tabs>
        <w:jc w:val="both"/>
        <w:rPr>
          <w:rFonts w:cs="AL-Mohanad"/>
          <w:b/>
          <w:bCs/>
          <w:rtl/>
        </w:rPr>
      </w:pPr>
      <w:r w:rsidRPr="00A550F6">
        <w:rPr>
          <w:rFonts w:cs="AL-Mohanad" w:hint="cs"/>
          <w:b/>
          <w:bCs/>
          <w:rtl/>
        </w:rPr>
        <w:t xml:space="preserve">ترشيح طلاب المنح الدراسية ، وتقويم أدائهم وفق ما تراه إدارة الجامعة . </w:t>
      </w:r>
    </w:p>
    <w:p w:rsidR="007E00D5" w:rsidRPr="00A550F6" w:rsidRDefault="007E00D5" w:rsidP="00A550F6">
      <w:pPr>
        <w:pStyle w:val="a8"/>
        <w:numPr>
          <w:ilvl w:val="0"/>
          <w:numId w:val="18"/>
        </w:numPr>
        <w:jc w:val="both"/>
        <w:rPr>
          <w:rFonts w:cs="AL-Mohanad"/>
          <w:b/>
          <w:bCs/>
          <w:rtl/>
        </w:rPr>
      </w:pPr>
      <w:r w:rsidRPr="00A550F6">
        <w:rPr>
          <w:rFonts w:cs="AL-Mohanad" w:hint="cs"/>
          <w:b/>
          <w:bCs/>
          <w:rtl/>
        </w:rPr>
        <w:t xml:space="preserve">دراسة ما يحيله إليها أستاذ الكرسي من موضوعات .  </w:t>
      </w:r>
    </w:p>
    <w:p w:rsidR="00834EE3" w:rsidRDefault="00834EE3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</w:p>
    <w:p w:rsidR="00834EE3" w:rsidRDefault="00834EE3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</w:p>
    <w:p w:rsidR="007E00D5" w:rsidRPr="00B17679" w:rsidRDefault="00B17679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>
        <w:rPr>
          <w:rFonts w:cs="AL-Mohanad Bold" w:hint="cs"/>
          <w:b/>
          <w:bCs/>
          <w:color w:val="0070C0"/>
          <w:u w:val="single"/>
          <w:rtl/>
        </w:rPr>
        <w:lastRenderedPageBreak/>
        <w:t>المادة الرابعة عشر</w:t>
      </w:r>
      <w:r w:rsidR="007E00D5" w:rsidRPr="00B17679">
        <w:rPr>
          <w:rFonts w:cs="AL-Mohanad Bold" w:hint="cs"/>
          <w:b/>
          <w:bCs/>
          <w:color w:val="0070C0"/>
          <w:u w:val="single"/>
          <w:rtl/>
        </w:rPr>
        <w:t xml:space="preserve">: </w:t>
      </w:r>
    </w:p>
    <w:p w:rsidR="007E00D5" w:rsidRPr="00B17679" w:rsidRDefault="007E00D5" w:rsidP="00EE0C76">
      <w:pPr>
        <w:jc w:val="both"/>
        <w:rPr>
          <w:rFonts w:cs="AL-Mohanad Bold"/>
          <w:b/>
          <w:bCs/>
          <w:u w:val="single"/>
          <w:rtl/>
        </w:rPr>
      </w:pPr>
      <w:r w:rsidRPr="00B17679">
        <w:rPr>
          <w:rFonts w:cs="AL-Mohanad Bold" w:hint="cs"/>
          <w:b/>
          <w:bCs/>
          <w:u w:val="single"/>
          <w:rtl/>
        </w:rPr>
        <w:t xml:space="preserve">الهيئة الاستشارية للكرسي : </w:t>
      </w:r>
    </w:p>
    <w:p w:rsidR="007E00D5" w:rsidRDefault="007E00D5" w:rsidP="001B1E00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تضم الهيئة الاستشارية </w:t>
      </w:r>
      <w:r w:rsidR="001B1E00">
        <w:rPr>
          <w:rFonts w:cs="AL-Mohanad" w:hint="cs"/>
          <w:b/>
          <w:bCs/>
          <w:rtl/>
        </w:rPr>
        <w:t xml:space="preserve">للكراسي </w:t>
      </w:r>
      <w:r w:rsidRPr="007429AD">
        <w:rPr>
          <w:rFonts w:cs="AL-Mohanad" w:hint="cs"/>
          <w:b/>
          <w:bCs/>
          <w:rtl/>
        </w:rPr>
        <w:t xml:space="preserve">إلى جانب أستاذ الكرسي ثلاثة من أعضاء هيئة التدريس من الحاصلين على رتبة أستاذ في تخصص الكرسي </w:t>
      </w:r>
      <w:r w:rsidR="001B1E00">
        <w:rPr>
          <w:rFonts w:cs="AL-Mohanad" w:hint="cs"/>
          <w:b/>
          <w:bCs/>
          <w:rtl/>
        </w:rPr>
        <w:t xml:space="preserve">، أو أحد المجالات المتعلقة به، واثنان من خارج الجامعة </w:t>
      </w:r>
      <w:r w:rsidRPr="007429AD">
        <w:rPr>
          <w:rFonts w:cs="AL-Mohanad" w:hint="cs"/>
          <w:b/>
          <w:bCs/>
          <w:rtl/>
        </w:rPr>
        <w:t xml:space="preserve">يُعيَنَّون بقرار من مجلس </w:t>
      </w:r>
      <w:r w:rsidR="001B1E00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 xml:space="preserve">كراسي </w:t>
      </w:r>
      <w:r w:rsidR="00A550F6">
        <w:rPr>
          <w:rFonts w:cs="AL-Mohanad" w:hint="cs"/>
          <w:b/>
          <w:bCs/>
          <w:rtl/>
        </w:rPr>
        <w:t>بناء على اقتراح أستاذ الكرسي</w:t>
      </w:r>
      <w:r w:rsidRPr="007429AD">
        <w:rPr>
          <w:rFonts w:cs="AL-Mohanad" w:hint="cs"/>
          <w:b/>
          <w:bCs/>
          <w:rtl/>
        </w:rPr>
        <w:t xml:space="preserve">، ويكون تعيين أعضاء الهيئة الاستشارية للكرسي لمدة ثلاثة أعوام قابلة للتجديد . </w:t>
      </w:r>
    </w:p>
    <w:p w:rsidR="00B17679" w:rsidRPr="007429AD" w:rsidRDefault="0081488F" w:rsidP="00EE0C76">
      <w:pPr>
        <w:jc w:val="both"/>
        <w:rPr>
          <w:rFonts w:cs="AL-Mohanad"/>
          <w:b/>
          <w:bCs/>
          <w:rtl/>
        </w:rPr>
      </w:pPr>
      <w:r>
        <w:rPr>
          <w:rFonts w:cs="AL-Mohanad"/>
          <w:b/>
          <w:bCs/>
        </w:rPr>
        <w:pict>
          <v:rect id="_x0000_i1026" style="width:0;height:1.5pt" o:hralign="center" o:hrstd="t" o:hr="t" fillcolor="#a0a0a0" stroked="f"/>
        </w:pict>
      </w:r>
    </w:p>
    <w:p w:rsidR="007E00D5" w:rsidRPr="00B17679" w:rsidRDefault="007E00D5" w:rsidP="00EE0C76">
      <w:pPr>
        <w:jc w:val="both"/>
        <w:rPr>
          <w:rFonts w:cs="PT Simple Bold Ruled"/>
          <w:b/>
          <w:bCs/>
          <w:u w:val="single"/>
          <w:rtl/>
        </w:rPr>
      </w:pPr>
      <w:r w:rsidRPr="00B17679">
        <w:rPr>
          <w:rFonts w:cs="PT Simple Bold Ruled" w:hint="cs"/>
          <w:b/>
          <w:bCs/>
          <w:u w:val="single"/>
          <w:rtl/>
        </w:rPr>
        <w:t xml:space="preserve">خامساً : صندوق كراسي البحث </w:t>
      </w:r>
    </w:p>
    <w:p w:rsidR="007E00D5" w:rsidRPr="00B17679" w:rsidRDefault="00B17679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>
        <w:rPr>
          <w:rFonts w:cs="AL-Mohanad Bold" w:hint="cs"/>
          <w:b/>
          <w:bCs/>
          <w:color w:val="0070C0"/>
          <w:u w:val="single"/>
          <w:rtl/>
        </w:rPr>
        <w:t>المادة الخامسة عشر</w:t>
      </w:r>
      <w:r w:rsidR="007E00D5" w:rsidRPr="00B17679">
        <w:rPr>
          <w:rFonts w:cs="AL-Mohanad Bold" w:hint="cs"/>
          <w:b/>
          <w:bCs/>
          <w:color w:val="0070C0"/>
          <w:u w:val="single"/>
          <w:rtl/>
        </w:rPr>
        <w:t xml:space="preserve"> : </w:t>
      </w:r>
    </w:p>
    <w:p w:rsidR="007E00D5" w:rsidRPr="007429AD" w:rsidRDefault="007E00D5" w:rsidP="001863CB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>ينشأ في الجامعة صندوق ل</w:t>
      </w:r>
      <w:r w:rsidR="001B1E00">
        <w:rPr>
          <w:rFonts w:cs="AL-Mohanad" w:hint="cs"/>
          <w:b/>
          <w:bCs/>
          <w:rtl/>
        </w:rPr>
        <w:t>ل</w:t>
      </w:r>
      <w:r w:rsidRPr="007429AD">
        <w:rPr>
          <w:rFonts w:cs="AL-Mohanad" w:hint="cs"/>
          <w:b/>
          <w:bCs/>
          <w:rtl/>
        </w:rPr>
        <w:t xml:space="preserve">كراسي متفرع عن مجلس كراسي البحث ، يتولى استثمار المبالغ المتوفرة في حساب </w:t>
      </w:r>
      <w:r w:rsidR="001B1E00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 xml:space="preserve">كراسي ، والصرف من عائداتها على نشاطات </w:t>
      </w:r>
      <w:r w:rsidR="001863CB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 xml:space="preserve">كراسي </w:t>
      </w:r>
      <w:r w:rsidR="001863CB">
        <w:rPr>
          <w:rFonts w:cs="AL-Mohanad" w:hint="cs"/>
          <w:b/>
          <w:bCs/>
          <w:rtl/>
        </w:rPr>
        <w:t xml:space="preserve">وبرامجه، </w:t>
      </w:r>
      <w:r w:rsidRPr="007429AD">
        <w:rPr>
          <w:rFonts w:cs="AL-Mohanad" w:hint="cs"/>
          <w:b/>
          <w:bCs/>
          <w:rtl/>
        </w:rPr>
        <w:t xml:space="preserve">وللصندوق على وجه الخصوص : </w:t>
      </w:r>
    </w:p>
    <w:p w:rsidR="00B17679" w:rsidRPr="00A550F6" w:rsidRDefault="007E00D5" w:rsidP="00A550F6">
      <w:pPr>
        <w:pStyle w:val="a8"/>
        <w:numPr>
          <w:ilvl w:val="0"/>
          <w:numId w:val="19"/>
        </w:numPr>
        <w:jc w:val="both"/>
        <w:rPr>
          <w:rFonts w:cs="AL-Mohanad"/>
          <w:b/>
          <w:bCs/>
          <w:rtl/>
        </w:rPr>
      </w:pPr>
      <w:r w:rsidRPr="00A550F6">
        <w:rPr>
          <w:rFonts w:cs="AL-Mohanad" w:hint="cs"/>
          <w:b/>
          <w:bCs/>
          <w:rtl/>
        </w:rPr>
        <w:t>م</w:t>
      </w:r>
      <w:r w:rsidR="001863CB" w:rsidRPr="00A550F6">
        <w:rPr>
          <w:rFonts w:cs="AL-Mohanad" w:hint="cs"/>
          <w:b/>
          <w:bCs/>
          <w:rtl/>
        </w:rPr>
        <w:t>راجعة الميزانية السنوية للكراسي</w:t>
      </w:r>
      <w:r w:rsidRPr="00A550F6">
        <w:rPr>
          <w:rFonts w:cs="AL-Mohanad" w:hint="cs"/>
          <w:b/>
          <w:bCs/>
          <w:rtl/>
        </w:rPr>
        <w:t xml:space="preserve"> . </w:t>
      </w:r>
    </w:p>
    <w:p w:rsidR="007E00D5" w:rsidRPr="00A550F6" w:rsidRDefault="007E00D5" w:rsidP="00A550F6">
      <w:pPr>
        <w:pStyle w:val="a8"/>
        <w:numPr>
          <w:ilvl w:val="0"/>
          <w:numId w:val="19"/>
        </w:numPr>
        <w:jc w:val="both"/>
        <w:rPr>
          <w:rFonts w:cs="AL-Mohanad"/>
          <w:b/>
          <w:bCs/>
          <w:rtl/>
        </w:rPr>
      </w:pPr>
      <w:r w:rsidRPr="00A550F6">
        <w:rPr>
          <w:rFonts w:cs="AL-Mohanad" w:hint="cs"/>
          <w:b/>
          <w:bCs/>
          <w:rtl/>
        </w:rPr>
        <w:t>استثمار النسبة المحددة من الموارد السنوية ل</w:t>
      </w:r>
      <w:r w:rsidR="001863CB" w:rsidRPr="00A550F6">
        <w:rPr>
          <w:rFonts w:cs="AL-Mohanad" w:hint="cs"/>
          <w:b/>
          <w:bCs/>
          <w:rtl/>
        </w:rPr>
        <w:t>ل</w:t>
      </w:r>
      <w:r w:rsidRPr="00A550F6">
        <w:rPr>
          <w:rFonts w:cs="AL-Mohanad" w:hint="cs"/>
          <w:b/>
          <w:bCs/>
          <w:rtl/>
        </w:rPr>
        <w:t xml:space="preserve">كراسي البحث وفق تنظيم واضح من حيث نوع النشاط وإداراته . </w:t>
      </w:r>
    </w:p>
    <w:p w:rsidR="007E00D5" w:rsidRPr="00A550F6" w:rsidRDefault="007E00D5" w:rsidP="00A550F6">
      <w:pPr>
        <w:pStyle w:val="a8"/>
        <w:numPr>
          <w:ilvl w:val="0"/>
          <w:numId w:val="19"/>
        </w:numPr>
        <w:jc w:val="both"/>
        <w:rPr>
          <w:rFonts w:cs="AL-Mohanad"/>
          <w:b/>
          <w:bCs/>
          <w:rtl/>
        </w:rPr>
      </w:pPr>
      <w:r w:rsidRPr="00A550F6">
        <w:rPr>
          <w:rFonts w:cs="AL-Mohanad" w:hint="cs"/>
          <w:b/>
          <w:bCs/>
          <w:rtl/>
        </w:rPr>
        <w:t>دعم الميزانية السنوية ل</w:t>
      </w:r>
      <w:r w:rsidR="001863CB" w:rsidRPr="00A550F6">
        <w:rPr>
          <w:rFonts w:cs="AL-Mohanad" w:hint="cs"/>
          <w:b/>
          <w:bCs/>
          <w:rtl/>
        </w:rPr>
        <w:t>ل</w:t>
      </w:r>
      <w:r w:rsidRPr="00A550F6">
        <w:rPr>
          <w:rFonts w:cs="AL-Mohanad" w:hint="cs"/>
          <w:b/>
          <w:bCs/>
          <w:rtl/>
        </w:rPr>
        <w:t xml:space="preserve">كراسي. </w:t>
      </w:r>
    </w:p>
    <w:p w:rsidR="007E00D5" w:rsidRPr="00A550F6" w:rsidRDefault="007E00D5" w:rsidP="00A550F6">
      <w:pPr>
        <w:pStyle w:val="a8"/>
        <w:numPr>
          <w:ilvl w:val="0"/>
          <w:numId w:val="19"/>
        </w:numPr>
        <w:jc w:val="both"/>
        <w:rPr>
          <w:rFonts w:cs="AL-Mohanad"/>
          <w:b/>
          <w:bCs/>
          <w:rtl/>
        </w:rPr>
      </w:pPr>
      <w:r w:rsidRPr="00A550F6">
        <w:rPr>
          <w:rFonts w:cs="AL-Mohanad" w:hint="cs"/>
          <w:b/>
          <w:bCs/>
          <w:rtl/>
        </w:rPr>
        <w:t xml:space="preserve">إدارة الأوقاف وأملاك الصندوق . </w:t>
      </w:r>
    </w:p>
    <w:p w:rsidR="007E00D5" w:rsidRPr="00A550F6" w:rsidRDefault="007E00D5" w:rsidP="00A550F6">
      <w:pPr>
        <w:pStyle w:val="a8"/>
        <w:numPr>
          <w:ilvl w:val="0"/>
          <w:numId w:val="19"/>
        </w:numPr>
        <w:jc w:val="both"/>
        <w:rPr>
          <w:rFonts w:cs="AL-Mohanad"/>
          <w:b/>
          <w:bCs/>
          <w:rtl/>
        </w:rPr>
      </w:pPr>
      <w:r w:rsidRPr="00A550F6">
        <w:rPr>
          <w:rFonts w:cs="AL-Mohanad" w:hint="cs"/>
          <w:b/>
          <w:bCs/>
          <w:rtl/>
        </w:rPr>
        <w:t>تقديم قروضٍ ل</w:t>
      </w:r>
      <w:r w:rsidR="00E46C18" w:rsidRPr="00A550F6">
        <w:rPr>
          <w:rFonts w:cs="AL-Mohanad" w:hint="cs"/>
          <w:b/>
          <w:bCs/>
          <w:rtl/>
        </w:rPr>
        <w:t xml:space="preserve">لكراسي </w:t>
      </w:r>
      <w:r w:rsidRPr="00A550F6">
        <w:rPr>
          <w:rFonts w:cs="AL-Mohanad" w:hint="cs"/>
          <w:b/>
          <w:bCs/>
          <w:rtl/>
        </w:rPr>
        <w:t xml:space="preserve">عند الاقتضاء. </w:t>
      </w:r>
    </w:p>
    <w:p w:rsidR="007E00D5" w:rsidRPr="00A550F6" w:rsidRDefault="007E00D5" w:rsidP="00A550F6">
      <w:pPr>
        <w:pStyle w:val="a8"/>
        <w:numPr>
          <w:ilvl w:val="0"/>
          <w:numId w:val="19"/>
        </w:numPr>
        <w:jc w:val="both"/>
        <w:rPr>
          <w:rFonts w:cs="AL-Mohanad"/>
          <w:b/>
          <w:bCs/>
          <w:rtl/>
        </w:rPr>
      </w:pPr>
      <w:r w:rsidRPr="00A550F6">
        <w:rPr>
          <w:rFonts w:cs="AL-Mohanad" w:hint="cs"/>
          <w:b/>
          <w:bCs/>
          <w:rtl/>
        </w:rPr>
        <w:lastRenderedPageBreak/>
        <w:t xml:space="preserve">تمويل الكراسي التي تُنشأ في الجامعة دون ممولٍ يدعمها . </w:t>
      </w:r>
    </w:p>
    <w:p w:rsidR="007E00D5" w:rsidRPr="00A550F6" w:rsidRDefault="007E00D5" w:rsidP="00A550F6">
      <w:pPr>
        <w:pStyle w:val="a8"/>
        <w:numPr>
          <w:ilvl w:val="0"/>
          <w:numId w:val="19"/>
        </w:numPr>
        <w:jc w:val="both"/>
        <w:rPr>
          <w:rFonts w:cs="AL-Mohanad"/>
          <w:b/>
          <w:bCs/>
          <w:rtl/>
        </w:rPr>
      </w:pPr>
      <w:r w:rsidRPr="00A550F6">
        <w:rPr>
          <w:rFonts w:cs="AL-Mohanad" w:hint="cs"/>
          <w:b/>
          <w:bCs/>
          <w:rtl/>
        </w:rPr>
        <w:t xml:space="preserve">ما يراه مجلس </w:t>
      </w:r>
      <w:r w:rsidR="00C43AB8" w:rsidRPr="00A550F6">
        <w:rPr>
          <w:rFonts w:cs="AL-Mohanad" w:hint="cs"/>
          <w:b/>
          <w:bCs/>
          <w:rtl/>
        </w:rPr>
        <w:t>ال</w:t>
      </w:r>
      <w:r w:rsidRPr="00A550F6">
        <w:rPr>
          <w:rFonts w:cs="AL-Mohanad" w:hint="cs"/>
          <w:b/>
          <w:bCs/>
          <w:rtl/>
        </w:rPr>
        <w:t xml:space="preserve">كراسي من مهام . </w:t>
      </w:r>
    </w:p>
    <w:p w:rsidR="007E00D5" w:rsidRPr="00B17679" w:rsidRDefault="007E00D5" w:rsidP="00EE0C76">
      <w:pPr>
        <w:jc w:val="both"/>
        <w:rPr>
          <w:rFonts w:cs="AL-Mohanad Bold"/>
          <w:b/>
          <w:bCs/>
          <w:u w:val="single"/>
          <w:rtl/>
        </w:rPr>
      </w:pPr>
      <w:r w:rsidRPr="00B17679">
        <w:rPr>
          <w:rFonts w:cs="AL-Mohanad Bold" w:hint="cs"/>
          <w:b/>
          <w:bCs/>
          <w:color w:val="0070C0"/>
          <w:u w:val="single"/>
          <w:rtl/>
        </w:rPr>
        <w:t>المادة ا</w:t>
      </w:r>
      <w:r w:rsidR="00B17679">
        <w:rPr>
          <w:rFonts w:cs="AL-Mohanad Bold" w:hint="cs"/>
          <w:b/>
          <w:bCs/>
          <w:color w:val="0070C0"/>
          <w:u w:val="single"/>
          <w:rtl/>
        </w:rPr>
        <w:t>لسادسة عشر</w:t>
      </w:r>
      <w:r w:rsidRPr="00B17679">
        <w:rPr>
          <w:rFonts w:cs="AL-Mohanad Bold" w:hint="cs"/>
          <w:b/>
          <w:bCs/>
          <w:color w:val="0070C0"/>
          <w:u w:val="single"/>
          <w:rtl/>
        </w:rPr>
        <w:t xml:space="preserve">: </w:t>
      </w:r>
    </w:p>
    <w:p w:rsidR="007E00D5" w:rsidRPr="007429AD" w:rsidRDefault="007E00D5" w:rsidP="00230272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يكون لصندوق </w:t>
      </w:r>
      <w:r w:rsidR="00873A62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 xml:space="preserve">كراسي استقلال مالي وإداري وفق أحكام </w:t>
      </w:r>
      <w:r w:rsidR="00873A62">
        <w:rPr>
          <w:rFonts w:cs="AL-Mohanad" w:hint="cs"/>
          <w:b/>
          <w:bCs/>
          <w:rtl/>
        </w:rPr>
        <w:t>هذه اللائحة ، ويكون له حساب جارٍ</w:t>
      </w:r>
      <w:r w:rsidRPr="007429AD">
        <w:rPr>
          <w:rFonts w:cs="AL-Mohanad" w:hint="cs"/>
          <w:b/>
          <w:bCs/>
          <w:rtl/>
        </w:rPr>
        <w:t xml:space="preserve"> مستقل</w:t>
      </w:r>
      <w:r w:rsidR="00873A62">
        <w:rPr>
          <w:rFonts w:cs="AL-Mohanad" w:hint="cs"/>
          <w:b/>
          <w:bCs/>
          <w:rtl/>
        </w:rPr>
        <w:t xml:space="preserve"> </w:t>
      </w:r>
      <w:r w:rsidRPr="007429AD">
        <w:rPr>
          <w:rFonts w:cs="AL-Mohanad" w:hint="cs"/>
          <w:b/>
          <w:bCs/>
          <w:rtl/>
        </w:rPr>
        <w:t xml:space="preserve">وموحد في أحد المصارف المحلية ، تودع فيه جميع المبالغ التي يتم الحصول عليها من مختلف أوجه موارد الصندوق ، وتدرج هذه المبالغ ضمن الموارد السنوية للصندوق ، ويتولى مجلس </w:t>
      </w:r>
      <w:r w:rsidR="00873A62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 xml:space="preserve">كراسي الإشراف على حساب الصندوق . </w:t>
      </w:r>
    </w:p>
    <w:p w:rsidR="007E00D5" w:rsidRPr="00B17679" w:rsidRDefault="00B17679" w:rsidP="00EE0C76">
      <w:pPr>
        <w:jc w:val="both"/>
        <w:rPr>
          <w:rFonts w:cs="AL-Mohanad Bold"/>
          <w:b/>
          <w:bCs/>
          <w:color w:val="0070C0"/>
          <w:rtl/>
        </w:rPr>
      </w:pPr>
      <w:r>
        <w:rPr>
          <w:rFonts w:cs="AL-Mohanad Bold" w:hint="cs"/>
          <w:b/>
          <w:bCs/>
          <w:color w:val="0070C0"/>
          <w:u w:val="single"/>
          <w:rtl/>
        </w:rPr>
        <w:t>المادة السابعة عشر</w:t>
      </w:r>
      <w:r w:rsidR="007E00D5" w:rsidRPr="00B17679">
        <w:rPr>
          <w:rFonts w:cs="AL-Mohanad Bold" w:hint="cs"/>
          <w:b/>
          <w:bCs/>
          <w:color w:val="0070C0"/>
          <w:u w:val="single"/>
          <w:rtl/>
        </w:rPr>
        <w:t xml:space="preserve">: </w:t>
      </w:r>
    </w:p>
    <w:p w:rsidR="007E00D5" w:rsidRPr="007429AD" w:rsidRDefault="007E00D5" w:rsidP="00E92170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يكون لصندوق </w:t>
      </w:r>
      <w:r w:rsidR="00E92170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 xml:space="preserve">كراسي ميزانية مستقلة تتضمن موارده ومصروفاته ، والسنة المالية للصندوق هي السنة المالية للجامعة . </w:t>
      </w:r>
    </w:p>
    <w:p w:rsidR="007E00D5" w:rsidRPr="007429AD" w:rsidRDefault="007E00D5" w:rsidP="00E92170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وتتمثل موارد صندوق </w:t>
      </w:r>
      <w:r w:rsidR="00E92170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 xml:space="preserve">كراسي في : </w:t>
      </w:r>
    </w:p>
    <w:p w:rsidR="007E00D5" w:rsidRPr="003F649A" w:rsidRDefault="007E00D5" w:rsidP="003F649A">
      <w:pPr>
        <w:pStyle w:val="a8"/>
        <w:numPr>
          <w:ilvl w:val="0"/>
          <w:numId w:val="20"/>
        </w:numPr>
        <w:jc w:val="both"/>
        <w:rPr>
          <w:rFonts w:cs="AL-Mohanad"/>
          <w:b/>
          <w:bCs/>
          <w:rtl/>
        </w:rPr>
      </w:pPr>
      <w:r w:rsidRPr="003F649A">
        <w:rPr>
          <w:rFonts w:cs="AL-Mohanad" w:hint="cs"/>
          <w:b/>
          <w:bCs/>
          <w:rtl/>
        </w:rPr>
        <w:t xml:space="preserve">التمويل السنوي من الكراسي. </w:t>
      </w:r>
    </w:p>
    <w:p w:rsidR="007E00D5" w:rsidRPr="003F649A" w:rsidRDefault="003F649A" w:rsidP="003F649A">
      <w:pPr>
        <w:pStyle w:val="a8"/>
        <w:numPr>
          <w:ilvl w:val="0"/>
          <w:numId w:val="20"/>
        </w:numPr>
        <w:jc w:val="both"/>
        <w:rPr>
          <w:rFonts w:cs="AL-Mohanad"/>
          <w:b/>
          <w:bCs/>
          <w:rtl/>
        </w:rPr>
      </w:pPr>
      <w:r w:rsidRPr="003F649A">
        <w:rPr>
          <w:rFonts w:cs="AL-Mohanad" w:hint="cs"/>
          <w:b/>
          <w:bCs/>
          <w:rtl/>
        </w:rPr>
        <w:t>2</w:t>
      </w:r>
      <w:r w:rsidR="00026BBB" w:rsidRPr="003F649A">
        <w:rPr>
          <w:rFonts w:cs="AL-Mohanad" w:hint="cs"/>
          <w:b/>
          <w:bCs/>
          <w:rtl/>
        </w:rPr>
        <w:t>0</w:t>
      </w:r>
      <w:r w:rsidR="007E00D5" w:rsidRPr="003F649A">
        <w:rPr>
          <w:rFonts w:cs="AL-Mohanad" w:hint="cs"/>
          <w:b/>
          <w:bCs/>
          <w:rtl/>
        </w:rPr>
        <w:t>% من الإيرادات السنوية ل</w:t>
      </w:r>
      <w:r w:rsidR="00026BBB" w:rsidRPr="003F649A">
        <w:rPr>
          <w:rFonts w:cs="AL-Mohanad" w:hint="cs"/>
          <w:b/>
          <w:bCs/>
          <w:rtl/>
        </w:rPr>
        <w:t>ل</w:t>
      </w:r>
      <w:r w:rsidR="007E00D5" w:rsidRPr="003F649A">
        <w:rPr>
          <w:rFonts w:cs="AL-Mohanad" w:hint="cs"/>
          <w:b/>
          <w:bCs/>
          <w:rtl/>
        </w:rPr>
        <w:t xml:space="preserve">كراسي. </w:t>
      </w:r>
    </w:p>
    <w:p w:rsidR="007E00D5" w:rsidRPr="003F649A" w:rsidRDefault="007E00D5" w:rsidP="003F649A">
      <w:pPr>
        <w:pStyle w:val="a8"/>
        <w:numPr>
          <w:ilvl w:val="0"/>
          <w:numId w:val="20"/>
        </w:numPr>
        <w:jc w:val="both"/>
        <w:rPr>
          <w:rFonts w:cs="AL-Mohanad"/>
          <w:b/>
          <w:bCs/>
          <w:rtl/>
        </w:rPr>
      </w:pPr>
      <w:r w:rsidRPr="003F649A">
        <w:rPr>
          <w:rFonts w:cs="AL-Mohanad" w:hint="cs"/>
          <w:b/>
          <w:bCs/>
          <w:rtl/>
        </w:rPr>
        <w:t>التبرعات</w:t>
      </w:r>
      <w:r w:rsidR="00C00378" w:rsidRPr="003F649A">
        <w:rPr>
          <w:rFonts w:cs="AL-Mohanad" w:hint="cs"/>
          <w:b/>
          <w:bCs/>
          <w:rtl/>
        </w:rPr>
        <w:t xml:space="preserve"> </w:t>
      </w:r>
      <w:r w:rsidRPr="003F649A">
        <w:rPr>
          <w:rFonts w:cs="AL-Mohanad" w:hint="cs"/>
          <w:b/>
          <w:bCs/>
          <w:rtl/>
        </w:rPr>
        <w:t>والهبات</w:t>
      </w:r>
      <w:r w:rsidR="00C00378" w:rsidRPr="003F649A">
        <w:rPr>
          <w:rFonts w:cs="AL-Mohanad" w:hint="cs"/>
          <w:b/>
          <w:bCs/>
          <w:rtl/>
        </w:rPr>
        <w:t xml:space="preserve"> </w:t>
      </w:r>
      <w:r w:rsidRPr="003F649A">
        <w:rPr>
          <w:rFonts w:cs="AL-Mohanad" w:hint="cs"/>
          <w:b/>
          <w:bCs/>
          <w:rtl/>
        </w:rPr>
        <w:t xml:space="preserve">والوصايا والأوقاف الموجهة لبرنامج </w:t>
      </w:r>
      <w:r w:rsidR="00C00378" w:rsidRPr="003F649A">
        <w:rPr>
          <w:rFonts w:cs="AL-Mohanad" w:hint="cs"/>
          <w:b/>
          <w:bCs/>
          <w:rtl/>
        </w:rPr>
        <w:t>الكراسي</w:t>
      </w:r>
      <w:r w:rsidRPr="003F649A">
        <w:rPr>
          <w:rFonts w:cs="AL-Mohanad" w:hint="cs"/>
          <w:b/>
          <w:bCs/>
          <w:rtl/>
        </w:rPr>
        <w:t xml:space="preserve">. </w:t>
      </w:r>
    </w:p>
    <w:p w:rsidR="007E00D5" w:rsidRPr="003F649A" w:rsidRDefault="007E00D5" w:rsidP="003F649A">
      <w:pPr>
        <w:pStyle w:val="a8"/>
        <w:numPr>
          <w:ilvl w:val="0"/>
          <w:numId w:val="20"/>
        </w:numPr>
        <w:jc w:val="both"/>
        <w:rPr>
          <w:rFonts w:cs="AL-Mohanad"/>
          <w:b/>
          <w:bCs/>
          <w:rtl/>
        </w:rPr>
      </w:pPr>
      <w:r w:rsidRPr="003F649A">
        <w:rPr>
          <w:rFonts w:cs="AL-Mohanad" w:hint="cs"/>
          <w:b/>
          <w:bCs/>
          <w:rtl/>
        </w:rPr>
        <w:t xml:space="preserve">عائد استثمار التمويل السنوي </w:t>
      </w:r>
      <w:r w:rsidR="0002066D" w:rsidRPr="003F649A">
        <w:rPr>
          <w:rFonts w:cs="AL-Mohanad" w:hint="cs"/>
          <w:b/>
          <w:bCs/>
          <w:rtl/>
        </w:rPr>
        <w:t>ل</w:t>
      </w:r>
      <w:r w:rsidRPr="003F649A">
        <w:rPr>
          <w:rFonts w:cs="AL-Mohanad" w:hint="cs"/>
          <w:b/>
          <w:bCs/>
          <w:rtl/>
        </w:rPr>
        <w:t>لكراسي.</w:t>
      </w:r>
    </w:p>
    <w:p w:rsidR="007E00D5" w:rsidRPr="003F649A" w:rsidRDefault="007E00D5" w:rsidP="003F649A">
      <w:pPr>
        <w:pStyle w:val="a8"/>
        <w:numPr>
          <w:ilvl w:val="0"/>
          <w:numId w:val="20"/>
        </w:numPr>
        <w:jc w:val="both"/>
        <w:rPr>
          <w:rFonts w:cs="AL-Mohanad"/>
          <w:b/>
          <w:bCs/>
          <w:rtl/>
        </w:rPr>
      </w:pPr>
      <w:r w:rsidRPr="003F649A">
        <w:rPr>
          <w:rFonts w:cs="AL-Mohanad" w:hint="cs"/>
          <w:b/>
          <w:bCs/>
          <w:rtl/>
        </w:rPr>
        <w:t>ما يمك</w:t>
      </w:r>
      <w:r w:rsidR="00EB1F2C" w:rsidRPr="003F649A">
        <w:rPr>
          <w:rFonts w:cs="AL-Mohanad" w:hint="cs"/>
          <w:b/>
          <w:bCs/>
          <w:rtl/>
        </w:rPr>
        <w:t>ن أن تخصصه الجامعة من ميزانيتها</w:t>
      </w:r>
      <w:r w:rsidRPr="003F649A">
        <w:rPr>
          <w:rFonts w:cs="AL-Mohanad" w:hint="cs"/>
          <w:b/>
          <w:bCs/>
          <w:rtl/>
        </w:rPr>
        <w:t xml:space="preserve"> أو مواردها الذاتية</w:t>
      </w:r>
      <w:r w:rsidR="00EB1F2C" w:rsidRPr="003F649A">
        <w:rPr>
          <w:rFonts w:cs="AL-Mohanad" w:hint="cs"/>
          <w:b/>
          <w:bCs/>
          <w:rtl/>
        </w:rPr>
        <w:t xml:space="preserve"> </w:t>
      </w:r>
      <w:r w:rsidRPr="003F649A">
        <w:rPr>
          <w:rFonts w:cs="AL-Mohanad" w:hint="cs"/>
          <w:b/>
          <w:bCs/>
          <w:rtl/>
        </w:rPr>
        <w:t xml:space="preserve">لدعم صندوق </w:t>
      </w:r>
      <w:r w:rsidR="00EB1F2C" w:rsidRPr="003F649A">
        <w:rPr>
          <w:rFonts w:cs="AL-Mohanad" w:hint="cs"/>
          <w:b/>
          <w:bCs/>
          <w:rtl/>
        </w:rPr>
        <w:t>ال</w:t>
      </w:r>
      <w:r w:rsidRPr="003F649A">
        <w:rPr>
          <w:rFonts w:cs="AL-Mohanad" w:hint="cs"/>
          <w:b/>
          <w:bCs/>
          <w:rtl/>
        </w:rPr>
        <w:t xml:space="preserve">كراسي. </w:t>
      </w:r>
    </w:p>
    <w:p w:rsidR="00834EE3" w:rsidRDefault="00B17679" w:rsidP="00834EE3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17679">
        <w:rPr>
          <w:rFonts w:cs="AL-Mohanad Bold" w:hint="cs"/>
          <w:b/>
          <w:bCs/>
          <w:color w:val="0070C0"/>
          <w:u w:val="single"/>
          <w:rtl/>
        </w:rPr>
        <w:t>المادة الثامنة عشر</w:t>
      </w:r>
      <w:r w:rsidR="007E00D5" w:rsidRPr="00B17679">
        <w:rPr>
          <w:rFonts w:cs="AL-Mohanad Bold" w:hint="cs"/>
          <w:b/>
          <w:bCs/>
          <w:color w:val="0070C0"/>
          <w:u w:val="single"/>
          <w:rtl/>
        </w:rPr>
        <w:t xml:space="preserve">: </w:t>
      </w:r>
    </w:p>
    <w:p w:rsidR="00834EE3" w:rsidRDefault="00834EE3" w:rsidP="00834EE3">
      <w:pPr>
        <w:jc w:val="both"/>
        <w:rPr>
          <w:rFonts w:cs="AL-Mohanad"/>
          <w:b/>
          <w:bCs/>
          <w:rtl/>
        </w:rPr>
      </w:pPr>
    </w:p>
    <w:p w:rsidR="00834EE3" w:rsidRDefault="00834EE3" w:rsidP="00834EE3">
      <w:pPr>
        <w:jc w:val="both"/>
        <w:rPr>
          <w:rFonts w:cs="AL-Mohanad"/>
          <w:b/>
          <w:bCs/>
          <w:rtl/>
        </w:rPr>
      </w:pPr>
    </w:p>
    <w:p w:rsidR="00834EE3" w:rsidRDefault="00834EE3" w:rsidP="00834EE3">
      <w:pPr>
        <w:jc w:val="both"/>
        <w:rPr>
          <w:rFonts w:cs="AL-Mohanad"/>
          <w:b/>
          <w:bCs/>
          <w:rtl/>
        </w:rPr>
      </w:pPr>
    </w:p>
    <w:p w:rsidR="00834EE3" w:rsidRDefault="00834EE3" w:rsidP="00834EE3">
      <w:pPr>
        <w:jc w:val="both"/>
        <w:rPr>
          <w:rFonts w:cs="AL-Mohanad"/>
          <w:b/>
          <w:bCs/>
          <w:rtl/>
        </w:rPr>
      </w:pPr>
    </w:p>
    <w:p w:rsidR="007E00D5" w:rsidRPr="00834EE3" w:rsidRDefault="007E00D5" w:rsidP="00834EE3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7429AD">
        <w:rPr>
          <w:rFonts w:cs="AL-Mohanad" w:hint="cs"/>
          <w:b/>
          <w:bCs/>
          <w:rtl/>
        </w:rPr>
        <w:t xml:space="preserve">يكون صلاحيات الصرف من الحساب المستقل لصندوق </w:t>
      </w:r>
      <w:r w:rsidR="00EB1F2C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>كراسي بما يتفق مع الميزانية السنوية المعتمدة ل</w:t>
      </w:r>
      <w:r w:rsidR="00EB1F2C">
        <w:rPr>
          <w:rFonts w:cs="AL-Mohanad" w:hint="cs"/>
          <w:b/>
          <w:bCs/>
          <w:rtl/>
        </w:rPr>
        <w:t>ه</w:t>
      </w:r>
      <w:r w:rsidRPr="007429AD">
        <w:rPr>
          <w:rFonts w:cs="AL-Mohanad" w:hint="cs"/>
          <w:b/>
          <w:bCs/>
          <w:rtl/>
        </w:rPr>
        <w:t xml:space="preserve">، وبموجب مستندات رسمية أصلية ، وفقاً لما يلي : _ </w:t>
      </w:r>
    </w:p>
    <w:p w:rsidR="007E00D5" w:rsidRPr="005E6F01" w:rsidRDefault="007E00D5" w:rsidP="005E6F01">
      <w:pPr>
        <w:pStyle w:val="a8"/>
        <w:numPr>
          <w:ilvl w:val="0"/>
          <w:numId w:val="21"/>
        </w:numPr>
        <w:jc w:val="both"/>
        <w:rPr>
          <w:rFonts w:cs="AL-Mohanad"/>
          <w:b/>
          <w:bCs/>
          <w:rtl/>
        </w:rPr>
      </w:pPr>
      <w:r w:rsidRPr="005E6F01">
        <w:rPr>
          <w:rFonts w:cs="AL-Mohanad" w:hint="cs"/>
          <w:b/>
          <w:bCs/>
          <w:rtl/>
        </w:rPr>
        <w:t xml:space="preserve">خمسون ألف ريال فأقل من صلاحيات المدير التنفيذي لصندوق </w:t>
      </w:r>
      <w:r w:rsidR="00EB1F2C" w:rsidRPr="005E6F01">
        <w:rPr>
          <w:rFonts w:cs="AL-Mohanad" w:hint="cs"/>
          <w:b/>
          <w:bCs/>
          <w:rtl/>
        </w:rPr>
        <w:t>الكراسي</w:t>
      </w:r>
      <w:r w:rsidRPr="005E6F01">
        <w:rPr>
          <w:rFonts w:cs="AL-Mohanad" w:hint="cs"/>
          <w:b/>
          <w:bCs/>
          <w:rtl/>
        </w:rPr>
        <w:t xml:space="preserve">. </w:t>
      </w:r>
    </w:p>
    <w:p w:rsidR="007E00D5" w:rsidRPr="005E6F01" w:rsidRDefault="007E00D5" w:rsidP="005E6F01">
      <w:pPr>
        <w:pStyle w:val="a8"/>
        <w:numPr>
          <w:ilvl w:val="0"/>
          <w:numId w:val="21"/>
        </w:numPr>
        <w:jc w:val="both"/>
        <w:rPr>
          <w:rFonts w:cs="AL-Mohanad"/>
          <w:b/>
          <w:bCs/>
          <w:rtl/>
        </w:rPr>
      </w:pPr>
      <w:r w:rsidRPr="005E6F01">
        <w:rPr>
          <w:rFonts w:cs="AL-Mohanad" w:hint="cs"/>
          <w:b/>
          <w:bCs/>
          <w:rtl/>
        </w:rPr>
        <w:t xml:space="preserve">أكثر من خمسين ألف ريال حتى مائتين وخمسين ألف ريال من صلاحيات رئيس مجلس </w:t>
      </w:r>
      <w:r w:rsidR="002D545E" w:rsidRPr="005E6F01">
        <w:rPr>
          <w:rFonts w:cs="AL-Mohanad" w:hint="cs"/>
          <w:b/>
          <w:bCs/>
          <w:rtl/>
        </w:rPr>
        <w:t>ال</w:t>
      </w:r>
      <w:r w:rsidRPr="005E6F01">
        <w:rPr>
          <w:rFonts w:cs="AL-Mohanad" w:hint="cs"/>
          <w:b/>
          <w:bCs/>
          <w:rtl/>
        </w:rPr>
        <w:t>كراسي</w:t>
      </w:r>
      <w:r w:rsidR="002D545E" w:rsidRPr="005E6F01">
        <w:rPr>
          <w:rFonts w:cs="AL-Mohanad" w:hint="cs"/>
          <w:b/>
          <w:bCs/>
          <w:rtl/>
        </w:rPr>
        <w:t>.</w:t>
      </w:r>
      <w:r w:rsidRPr="005E6F01">
        <w:rPr>
          <w:rFonts w:cs="AL-Mohanad" w:hint="cs"/>
          <w:b/>
          <w:bCs/>
          <w:rtl/>
        </w:rPr>
        <w:t xml:space="preserve"> </w:t>
      </w:r>
    </w:p>
    <w:p w:rsidR="007E00D5" w:rsidRPr="005E6F01" w:rsidRDefault="007E00D5" w:rsidP="005E6F01">
      <w:pPr>
        <w:pStyle w:val="a8"/>
        <w:numPr>
          <w:ilvl w:val="0"/>
          <w:numId w:val="21"/>
        </w:numPr>
        <w:jc w:val="both"/>
        <w:rPr>
          <w:rFonts w:cs="AL-Mohanad"/>
          <w:b/>
          <w:bCs/>
          <w:rtl/>
        </w:rPr>
      </w:pPr>
      <w:r w:rsidRPr="005E6F01">
        <w:rPr>
          <w:rFonts w:cs="AL-Mohanad" w:hint="cs"/>
          <w:b/>
          <w:bCs/>
          <w:rtl/>
        </w:rPr>
        <w:t>يخضع الصرف لمر</w:t>
      </w:r>
      <w:r w:rsidR="002D545E" w:rsidRPr="005E6F01">
        <w:rPr>
          <w:rFonts w:cs="AL-Mohanad" w:hint="cs"/>
          <w:b/>
          <w:bCs/>
          <w:rtl/>
        </w:rPr>
        <w:t xml:space="preserve">اقبة المحاسب القانوني، </w:t>
      </w:r>
      <w:r w:rsidR="00B17679" w:rsidRPr="005E6F01">
        <w:rPr>
          <w:rFonts w:cs="AL-Mohanad" w:hint="cs"/>
          <w:b/>
          <w:bCs/>
          <w:rtl/>
        </w:rPr>
        <w:t xml:space="preserve">وتتم جميع </w:t>
      </w:r>
      <w:r w:rsidRPr="005E6F01">
        <w:rPr>
          <w:rFonts w:cs="AL-Mohanad" w:hint="cs"/>
          <w:b/>
          <w:bCs/>
          <w:rtl/>
        </w:rPr>
        <w:t xml:space="preserve">مصروفات الصندوق بشيكات مسحوبة على الحساب الجاري للصندوق بتوقيع المدير التنفيذي . </w:t>
      </w:r>
    </w:p>
    <w:p w:rsidR="007E00D5" w:rsidRPr="00B17679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17679">
        <w:rPr>
          <w:rFonts w:cs="AL-Mohanad Bold" w:hint="cs"/>
          <w:b/>
          <w:bCs/>
          <w:color w:val="0070C0"/>
          <w:u w:val="single"/>
          <w:rtl/>
        </w:rPr>
        <w:t xml:space="preserve">المادة التاسعة </w:t>
      </w:r>
      <w:r w:rsidR="00B17679">
        <w:rPr>
          <w:rFonts w:cs="AL-Mohanad Bold" w:hint="cs"/>
          <w:b/>
          <w:bCs/>
          <w:color w:val="0070C0"/>
          <w:u w:val="single"/>
          <w:rtl/>
        </w:rPr>
        <w:t>عشر</w:t>
      </w:r>
      <w:r w:rsidRPr="00B17679">
        <w:rPr>
          <w:rFonts w:cs="AL-Mohanad Bold" w:hint="cs"/>
          <w:b/>
          <w:bCs/>
          <w:color w:val="0070C0"/>
          <w:u w:val="single"/>
          <w:rtl/>
        </w:rPr>
        <w:t xml:space="preserve">: </w:t>
      </w:r>
    </w:p>
    <w:p w:rsidR="007E00D5" w:rsidRPr="007429AD" w:rsidRDefault="007E00D5" w:rsidP="000D5B96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يكون لصندوق كراسي البحث مدير تنفيذي يرتبط مباشرة برئيس مجلس </w:t>
      </w:r>
      <w:r w:rsidR="002D545E">
        <w:rPr>
          <w:rFonts w:cs="AL-Mohanad" w:hint="cs"/>
          <w:b/>
          <w:bCs/>
          <w:rtl/>
        </w:rPr>
        <w:t>الكراسي</w:t>
      </w:r>
      <w:r w:rsidRPr="007429AD">
        <w:rPr>
          <w:rFonts w:cs="AL-Mohanad" w:hint="cs"/>
          <w:b/>
          <w:bCs/>
          <w:rtl/>
        </w:rPr>
        <w:t xml:space="preserve">، ويُعين مدير الصندوق من </w:t>
      </w:r>
      <w:r w:rsidR="000D5B96">
        <w:rPr>
          <w:rFonts w:cs="AL-Mohanad" w:hint="cs"/>
          <w:b/>
          <w:bCs/>
          <w:rtl/>
        </w:rPr>
        <w:t>منسوبي</w:t>
      </w:r>
      <w:r w:rsidRPr="007429AD">
        <w:rPr>
          <w:rFonts w:cs="AL-Mohanad" w:hint="cs"/>
          <w:b/>
          <w:bCs/>
          <w:rtl/>
        </w:rPr>
        <w:t xml:space="preserve"> الجامعة ، أو من غيرهم ممن لديهم خبرات مهنية مناسبة في مجال الاستثمار أو التمويل أو الاقتصاد ، وذلك بقرار من مديرة الجامعة . ويكون مدير صندوق </w:t>
      </w:r>
      <w:r w:rsidR="002D545E">
        <w:rPr>
          <w:rFonts w:cs="AL-Mohanad" w:hint="cs"/>
          <w:b/>
          <w:bCs/>
          <w:rtl/>
        </w:rPr>
        <w:t>الكراسي</w:t>
      </w:r>
      <w:r w:rsidR="002D545E" w:rsidRPr="007429AD">
        <w:rPr>
          <w:rFonts w:cs="AL-Mohanad" w:hint="cs"/>
          <w:b/>
          <w:bCs/>
          <w:rtl/>
        </w:rPr>
        <w:t xml:space="preserve"> </w:t>
      </w:r>
      <w:r w:rsidRPr="007429AD">
        <w:rPr>
          <w:rFonts w:cs="AL-Mohanad" w:hint="cs"/>
          <w:b/>
          <w:bCs/>
          <w:rtl/>
        </w:rPr>
        <w:t xml:space="preserve">مسئولاً أمام مجلس </w:t>
      </w:r>
      <w:r w:rsidR="002D545E">
        <w:rPr>
          <w:rFonts w:cs="AL-Mohanad" w:hint="cs"/>
          <w:b/>
          <w:bCs/>
          <w:rtl/>
        </w:rPr>
        <w:t>الكراسي</w:t>
      </w:r>
      <w:r w:rsidR="00DF6444">
        <w:rPr>
          <w:rFonts w:cs="AL-Mohanad" w:hint="cs"/>
          <w:b/>
          <w:bCs/>
          <w:rtl/>
        </w:rPr>
        <w:t xml:space="preserve"> </w:t>
      </w:r>
      <w:r w:rsidRPr="007429AD">
        <w:rPr>
          <w:rFonts w:cs="AL-Mohanad" w:hint="cs"/>
          <w:b/>
          <w:bCs/>
          <w:rtl/>
        </w:rPr>
        <w:t>عن تنفيذ سياسة الصندوق</w:t>
      </w:r>
      <w:r w:rsidR="00DF6444">
        <w:rPr>
          <w:rFonts w:cs="AL-Mohanad" w:hint="cs"/>
          <w:b/>
          <w:bCs/>
          <w:rtl/>
        </w:rPr>
        <w:t xml:space="preserve"> وتطبيق لوائحه وإدارته وتصريف شئ</w:t>
      </w:r>
      <w:r w:rsidRPr="007429AD">
        <w:rPr>
          <w:rFonts w:cs="AL-Mohanad" w:hint="cs"/>
          <w:b/>
          <w:bCs/>
          <w:rtl/>
        </w:rPr>
        <w:t xml:space="preserve">ونه ونظام العمل به والمحافظة على ممتلكاته وتنفيذ قرارات مجلس الصندوق في ضوء أحكام هذه اللائحة . وله على الأخص ما يلي : </w:t>
      </w:r>
    </w:p>
    <w:p w:rsidR="007E00D5" w:rsidRPr="005A2BD2" w:rsidRDefault="007E00D5" w:rsidP="005A2BD2">
      <w:pPr>
        <w:pStyle w:val="a8"/>
        <w:numPr>
          <w:ilvl w:val="0"/>
          <w:numId w:val="22"/>
        </w:numPr>
        <w:jc w:val="both"/>
        <w:rPr>
          <w:rFonts w:cs="AL-Mohanad"/>
          <w:b/>
          <w:bCs/>
          <w:rtl/>
        </w:rPr>
      </w:pPr>
      <w:r w:rsidRPr="005A2BD2">
        <w:rPr>
          <w:rFonts w:cs="AL-Mohanad" w:hint="cs"/>
          <w:b/>
          <w:bCs/>
          <w:rtl/>
        </w:rPr>
        <w:t xml:space="preserve">تمثيل الصندوق داخل الجامعة وخارجها . </w:t>
      </w:r>
    </w:p>
    <w:p w:rsidR="007E00D5" w:rsidRPr="005A2BD2" w:rsidRDefault="007E00D5" w:rsidP="005A2BD2">
      <w:pPr>
        <w:pStyle w:val="a8"/>
        <w:numPr>
          <w:ilvl w:val="0"/>
          <w:numId w:val="22"/>
        </w:numPr>
        <w:jc w:val="both"/>
        <w:rPr>
          <w:rFonts w:cs="AL-Mohanad"/>
          <w:b/>
          <w:bCs/>
          <w:rtl/>
        </w:rPr>
      </w:pPr>
      <w:r w:rsidRPr="005A2BD2">
        <w:rPr>
          <w:rFonts w:cs="AL-Mohanad" w:hint="cs"/>
          <w:b/>
          <w:bCs/>
          <w:rtl/>
        </w:rPr>
        <w:lastRenderedPageBreak/>
        <w:t xml:space="preserve">البحث عن الفرص الاستثمارية المناسبة ، وإعداد دراسات الجدوى اللازمة لها . </w:t>
      </w:r>
    </w:p>
    <w:p w:rsidR="007E00D5" w:rsidRPr="005A2BD2" w:rsidRDefault="00B17679" w:rsidP="005A2BD2">
      <w:pPr>
        <w:pStyle w:val="a8"/>
        <w:numPr>
          <w:ilvl w:val="0"/>
          <w:numId w:val="22"/>
        </w:numPr>
        <w:jc w:val="both"/>
        <w:rPr>
          <w:rFonts w:cs="AL-Mohanad"/>
          <w:b/>
          <w:bCs/>
          <w:rtl/>
        </w:rPr>
      </w:pPr>
      <w:r w:rsidRPr="005A2BD2">
        <w:rPr>
          <w:rFonts w:cs="AL-Mohanad" w:hint="cs"/>
          <w:b/>
          <w:bCs/>
          <w:rtl/>
        </w:rPr>
        <w:t>إعداد الخطط الا</w:t>
      </w:r>
      <w:r w:rsidR="007E00D5" w:rsidRPr="005A2BD2">
        <w:rPr>
          <w:rFonts w:cs="AL-Mohanad" w:hint="cs"/>
          <w:b/>
          <w:bCs/>
          <w:rtl/>
        </w:rPr>
        <w:t xml:space="preserve">ستراتيجية والتشغيلية للصندوق . </w:t>
      </w:r>
    </w:p>
    <w:p w:rsidR="007E00D5" w:rsidRPr="005A2BD2" w:rsidRDefault="007E00D5" w:rsidP="005A2BD2">
      <w:pPr>
        <w:pStyle w:val="a8"/>
        <w:numPr>
          <w:ilvl w:val="0"/>
          <w:numId w:val="22"/>
        </w:numPr>
        <w:jc w:val="both"/>
        <w:rPr>
          <w:rFonts w:cs="AL-Mohanad"/>
          <w:b/>
          <w:bCs/>
          <w:rtl/>
        </w:rPr>
      </w:pPr>
      <w:r w:rsidRPr="005A2BD2">
        <w:rPr>
          <w:rFonts w:cs="AL-Mohanad" w:hint="cs"/>
          <w:b/>
          <w:bCs/>
          <w:rtl/>
        </w:rPr>
        <w:t xml:space="preserve">إعداد الميزانية السنوية للصندوق . </w:t>
      </w:r>
    </w:p>
    <w:p w:rsidR="007E00D5" w:rsidRPr="005A2BD2" w:rsidRDefault="007E00D5" w:rsidP="005A2BD2">
      <w:pPr>
        <w:pStyle w:val="a8"/>
        <w:numPr>
          <w:ilvl w:val="0"/>
          <w:numId w:val="22"/>
        </w:numPr>
        <w:jc w:val="both"/>
        <w:rPr>
          <w:rFonts w:cs="AL-Mohanad"/>
          <w:b/>
          <w:bCs/>
          <w:rtl/>
        </w:rPr>
      </w:pPr>
      <w:r w:rsidRPr="005A2BD2">
        <w:rPr>
          <w:rFonts w:cs="AL-Mohanad" w:hint="cs"/>
          <w:b/>
          <w:bCs/>
          <w:rtl/>
        </w:rPr>
        <w:t>إعداد الميزانية التقديرية للصندوق مشتملة على موارد</w:t>
      </w:r>
      <w:r w:rsidR="00AB1D5E" w:rsidRPr="005A2BD2">
        <w:rPr>
          <w:rFonts w:cs="AL-Mohanad" w:hint="cs"/>
          <w:b/>
          <w:bCs/>
          <w:rtl/>
        </w:rPr>
        <w:t>ه</w:t>
      </w:r>
      <w:r w:rsidRPr="005A2BD2">
        <w:rPr>
          <w:rFonts w:cs="AL-Mohanad" w:hint="cs"/>
          <w:b/>
          <w:bCs/>
          <w:rtl/>
        </w:rPr>
        <w:t xml:space="preserve"> ومصروفاته المتوقعة وفق بنودها ويقدمها إلى رئيسة مجلس </w:t>
      </w:r>
      <w:r w:rsidR="00AB1D5E" w:rsidRPr="005A2BD2">
        <w:rPr>
          <w:rFonts w:cs="AL-Mohanad" w:hint="cs"/>
          <w:b/>
          <w:bCs/>
          <w:rtl/>
        </w:rPr>
        <w:t>ال</w:t>
      </w:r>
      <w:r w:rsidRPr="005A2BD2">
        <w:rPr>
          <w:rFonts w:cs="AL-Mohanad" w:hint="cs"/>
          <w:b/>
          <w:bCs/>
          <w:rtl/>
        </w:rPr>
        <w:t>كراسي قبل بداية السنة المالية بثلاثة أشهر على الأقل ، لدراستها تمهيداً لعر</w:t>
      </w:r>
      <w:r w:rsidR="00B17679" w:rsidRPr="005A2BD2">
        <w:rPr>
          <w:rFonts w:cs="AL-Mohanad" w:hint="cs"/>
          <w:b/>
          <w:bCs/>
          <w:rtl/>
        </w:rPr>
        <w:t>ضها على المجلس</w:t>
      </w:r>
      <w:r w:rsidR="00AB1D5E" w:rsidRPr="005A2BD2">
        <w:rPr>
          <w:rFonts w:cs="AL-Mohanad" w:hint="cs"/>
          <w:b/>
          <w:bCs/>
          <w:rtl/>
        </w:rPr>
        <w:t xml:space="preserve"> </w:t>
      </w:r>
      <w:r w:rsidR="00B17679" w:rsidRPr="005A2BD2">
        <w:rPr>
          <w:rFonts w:cs="AL-Mohanad" w:hint="cs"/>
          <w:b/>
          <w:bCs/>
          <w:rtl/>
        </w:rPr>
        <w:t xml:space="preserve">لاتخاذ التوصية </w:t>
      </w:r>
      <w:r w:rsidRPr="005A2BD2">
        <w:rPr>
          <w:rFonts w:cs="AL-Mohanad" w:hint="cs"/>
          <w:b/>
          <w:bCs/>
          <w:rtl/>
        </w:rPr>
        <w:t xml:space="preserve">المناسبة حيالها . </w:t>
      </w:r>
    </w:p>
    <w:p w:rsidR="007E00D5" w:rsidRPr="005A2BD2" w:rsidRDefault="007E00D5" w:rsidP="005A2BD2">
      <w:pPr>
        <w:pStyle w:val="a8"/>
        <w:numPr>
          <w:ilvl w:val="0"/>
          <w:numId w:val="22"/>
        </w:numPr>
        <w:jc w:val="both"/>
        <w:rPr>
          <w:rFonts w:cs="AL-Mohanad"/>
          <w:b/>
          <w:bCs/>
          <w:rtl/>
        </w:rPr>
      </w:pPr>
      <w:r w:rsidRPr="005A2BD2">
        <w:rPr>
          <w:rFonts w:cs="AL-Mohanad" w:hint="cs"/>
          <w:b/>
          <w:bCs/>
          <w:rtl/>
        </w:rPr>
        <w:t xml:space="preserve">تحصيل مستحقات الصندوق . </w:t>
      </w:r>
    </w:p>
    <w:p w:rsidR="007E00D5" w:rsidRPr="005A2BD2" w:rsidRDefault="00B17679" w:rsidP="005A2BD2">
      <w:pPr>
        <w:pStyle w:val="a8"/>
        <w:numPr>
          <w:ilvl w:val="0"/>
          <w:numId w:val="22"/>
        </w:numPr>
        <w:jc w:val="both"/>
        <w:rPr>
          <w:rFonts w:cs="AL-Mohanad"/>
          <w:b/>
          <w:bCs/>
          <w:rtl/>
        </w:rPr>
      </w:pPr>
      <w:r w:rsidRPr="005A2BD2">
        <w:rPr>
          <w:rFonts w:cs="AL-Mohanad" w:hint="cs"/>
          <w:b/>
          <w:bCs/>
          <w:rtl/>
        </w:rPr>
        <w:t xml:space="preserve">7 </w:t>
      </w:r>
      <w:r w:rsidR="007E00D5" w:rsidRPr="005A2BD2">
        <w:rPr>
          <w:rFonts w:cs="AL-Mohanad" w:hint="cs"/>
          <w:b/>
          <w:bCs/>
          <w:rtl/>
        </w:rPr>
        <w:t xml:space="preserve">متابعة العمل في استثمارات الصندوق . </w:t>
      </w:r>
    </w:p>
    <w:p w:rsidR="007E00D5" w:rsidRPr="005A2BD2" w:rsidRDefault="007E00D5" w:rsidP="005A2BD2">
      <w:pPr>
        <w:pStyle w:val="a8"/>
        <w:numPr>
          <w:ilvl w:val="0"/>
          <w:numId w:val="22"/>
        </w:numPr>
        <w:jc w:val="both"/>
        <w:rPr>
          <w:rFonts w:cs="AL-Mohanad"/>
          <w:b/>
          <w:bCs/>
          <w:rtl/>
        </w:rPr>
      </w:pPr>
      <w:r w:rsidRPr="005A2BD2">
        <w:rPr>
          <w:rFonts w:cs="AL-Mohanad" w:hint="cs"/>
          <w:b/>
          <w:bCs/>
          <w:rtl/>
        </w:rPr>
        <w:t xml:space="preserve">الإشراف على إعداد القواعد المنظمة لاستثمارات الصندوق . </w:t>
      </w:r>
    </w:p>
    <w:p w:rsidR="007E00D5" w:rsidRPr="005A2BD2" w:rsidRDefault="007E00D5" w:rsidP="005A2BD2">
      <w:pPr>
        <w:pStyle w:val="a8"/>
        <w:numPr>
          <w:ilvl w:val="0"/>
          <w:numId w:val="22"/>
        </w:numPr>
        <w:jc w:val="both"/>
        <w:rPr>
          <w:rFonts w:cs="AL-Mohanad"/>
          <w:b/>
          <w:bCs/>
          <w:rtl/>
        </w:rPr>
      </w:pPr>
      <w:r w:rsidRPr="005A2BD2">
        <w:rPr>
          <w:rFonts w:cs="AL-Mohanad" w:hint="cs"/>
          <w:b/>
          <w:bCs/>
          <w:rtl/>
        </w:rPr>
        <w:t>الإشراف على إعداد اللوائح</w:t>
      </w:r>
      <w:r w:rsidR="00EE4F74" w:rsidRPr="005A2BD2">
        <w:rPr>
          <w:rFonts w:cs="AL-Mohanad" w:hint="cs"/>
          <w:b/>
          <w:bCs/>
          <w:rtl/>
        </w:rPr>
        <w:t xml:space="preserve"> </w:t>
      </w:r>
      <w:r w:rsidRPr="005A2BD2">
        <w:rPr>
          <w:rFonts w:cs="AL-Mohanad" w:hint="cs"/>
          <w:b/>
          <w:bCs/>
          <w:rtl/>
        </w:rPr>
        <w:t xml:space="preserve">والقواعد المنظمة لتقديم الصندوق للقروض . </w:t>
      </w:r>
    </w:p>
    <w:p w:rsidR="007E00D5" w:rsidRPr="005A2BD2" w:rsidRDefault="007E00D5" w:rsidP="005A2BD2">
      <w:pPr>
        <w:pStyle w:val="a8"/>
        <w:numPr>
          <w:ilvl w:val="0"/>
          <w:numId w:val="22"/>
        </w:numPr>
        <w:jc w:val="both"/>
        <w:rPr>
          <w:rFonts w:cs="AL-Mohanad"/>
          <w:b/>
          <w:bCs/>
          <w:rtl/>
        </w:rPr>
      </w:pPr>
      <w:r w:rsidRPr="005A2BD2">
        <w:rPr>
          <w:rFonts w:cs="AL-Mohanad" w:hint="cs"/>
          <w:b/>
          <w:bCs/>
          <w:rtl/>
        </w:rPr>
        <w:t xml:space="preserve">متابعة تسديد القروض المستحقة للصندوق . </w:t>
      </w:r>
    </w:p>
    <w:p w:rsidR="007E00D5" w:rsidRPr="005A2BD2" w:rsidRDefault="007E00D5" w:rsidP="005A2BD2">
      <w:pPr>
        <w:pStyle w:val="a8"/>
        <w:numPr>
          <w:ilvl w:val="0"/>
          <w:numId w:val="22"/>
        </w:numPr>
        <w:jc w:val="both"/>
        <w:rPr>
          <w:rFonts w:cs="AL-Mohanad"/>
          <w:b/>
          <w:bCs/>
          <w:rtl/>
        </w:rPr>
      </w:pPr>
      <w:r w:rsidRPr="005A2BD2">
        <w:rPr>
          <w:rFonts w:cs="AL-Mohanad" w:hint="cs"/>
          <w:b/>
          <w:bCs/>
          <w:rtl/>
        </w:rPr>
        <w:t xml:space="preserve">الصرف من الميزانية المقررة للصندوق في حدود الصلاحيات المالية الممنوحة له . </w:t>
      </w:r>
    </w:p>
    <w:p w:rsidR="007E00D5" w:rsidRPr="005A2BD2" w:rsidRDefault="007E00D5" w:rsidP="005A2BD2">
      <w:pPr>
        <w:pStyle w:val="a8"/>
        <w:numPr>
          <w:ilvl w:val="0"/>
          <w:numId w:val="22"/>
        </w:numPr>
        <w:jc w:val="both"/>
        <w:rPr>
          <w:rFonts w:cs="AL-Mohanad"/>
          <w:b/>
          <w:bCs/>
          <w:rtl/>
        </w:rPr>
      </w:pPr>
      <w:r w:rsidRPr="005A2BD2">
        <w:rPr>
          <w:rFonts w:cs="AL-Mohanad" w:hint="cs"/>
          <w:b/>
          <w:bCs/>
          <w:rtl/>
        </w:rPr>
        <w:t>الإشراف المباشر على أعمال الجرد واستلام العهد</w:t>
      </w:r>
      <w:r w:rsidR="00EE4F74" w:rsidRPr="005A2BD2">
        <w:rPr>
          <w:rFonts w:cs="AL-Mohanad" w:hint="cs"/>
          <w:b/>
          <w:bCs/>
          <w:rtl/>
        </w:rPr>
        <w:t xml:space="preserve"> وتسليمها</w:t>
      </w:r>
      <w:r w:rsidRPr="005A2BD2">
        <w:rPr>
          <w:rFonts w:cs="AL-Mohanad" w:hint="cs"/>
          <w:b/>
          <w:bCs/>
          <w:rtl/>
        </w:rPr>
        <w:t xml:space="preserve"> . </w:t>
      </w:r>
    </w:p>
    <w:p w:rsidR="007E00D5" w:rsidRPr="005A2BD2" w:rsidRDefault="007E00D5" w:rsidP="005A2BD2">
      <w:pPr>
        <w:pStyle w:val="a8"/>
        <w:numPr>
          <w:ilvl w:val="0"/>
          <w:numId w:val="22"/>
        </w:numPr>
        <w:jc w:val="both"/>
        <w:rPr>
          <w:rFonts w:cs="AL-Mohanad"/>
          <w:b/>
          <w:bCs/>
          <w:rtl/>
        </w:rPr>
      </w:pPr>
      <w:r w:rsidRPr="005A2BD2">
        <w:rPr>
          <w:rFonts w:cs="AL-Mohanad" w:hint="cs"/>
          <w:b/>
          <w:bCs/>
          <w:rtl/>
        </w:rPr>
        <w:t xml:space="preserve">ترشيح الموظفين والمستشارين اللازمين للقيام بمهام الصندوق في حدود الصلاحيات الممنوحة له . </w:t>
      </w:r>
    </w:p>
    <w:p w:rsidR="007E00D5" w:rsidRPr="005A2BD2" w:rsidRDefault="007E00D5" w:rsidP="005A2BD2">
      <w:pPr>
        <w:pStyle w:val="a8"/>
        <w:numPr>
          <w:ilvl w:val="0"/>
          <w:numId w:val="22"/>
        </w:numPr>
        <w:jc w:val="both"/>
        <w:rPr>
          <w:rFonts w:cs="AL-Mohanad"/>
          <w:b/>
          <w:bCs/>
          <w:rtl/>
        </w:rPr>
      </w:pPr>
      <w:r w:rsidRPr="005A2BD2">
        <w:rPr>
          <w:rFonts w:cs="AL-Mohanad" w:hint="cs"/>
          <w:b/>
          <w:bCs/>
          <w:rtl/>
        </w:rPr>
        <w:t>تقويم أداء العاملين بالصندوق</w:t>
      </w:r>
      <w:r w:rsidR="00E630A6" w:rsidRPr="005A2BD2">
        <w:rPr>
          <w:rFonts w:cs="AL-Mohanad" w:hint="cs"/>
          <w:b/>
          <w:bCs/>
          <w:rtl/>
        </w:rPr>
        <w:t xml:space="preserve"> </w:t>
      </w:r>
      <w:r w:rsidR="00B17679" w:rsidRPr="005A2BD2">
        <w:rPr>
          <w:rFonts w:cs="AL-Mohanad" w:hint="cs"/>
          <w:b/>
          <w:bCs/>
          <w:rtl/>
        </w:rPr>
        <w:t>ورفع التقارير السنوية عنهم</w:t>
      </w:r>
    </w:p>
    <w:p w:rsidR="007E00D5" w:rsidRPr="005A2BD2" w:rsidRDefault="007E00D5" w:rsidP="005A2BD2">
      <w:pPr>
        <w:pStyle w:val="a8"/>
        <w:numPr>
          <w:ilvl w:val="0"/>
          <w:numId w:val="22"/>
        </w:numPr>
        <w:jc w:val="both"/>
        <w:rPr>
          <w:rFonts w:cs="AL-Mohanad"/>
          <w:b/>
          <w:bCs/>
          <w:rtl/>
        </w:rPr>
      </w:pPr>
      <w:r w:rsidRPr="005A2BD2">
        <w:rPr>
          <w:rFonts w:cs="AL-Mohanad" w:hint="cs"/>
          <w:b/>
          <w:bCs/>
          <w:rtl/>
        </w:rPr>
        <w:lastRenderedPageBreak/>
        <w:t xml:space="preserve">الإشراف على إعداد التقرير السنوي عن عمل الصندوق . </w:t>
      </w:r>
    </w:p>
    <w:p w:rsidR="007E00D5" w:rsidRPr="005A2BD2" w:rsidRDefault="007E00D5" w:rsidP="005A2BD2">
      <w:pPr>
        <w:pStyle w:val="a8"/>
        <w:numPr>
          <w:ilvl w:val="0"/>
          <w:numId w:val="22"/>
        </w:numPr>
        <w:jc w:val="both"/>
        <w:rPr>
          <w:rFonts w:cs="AL-Mohanad"/>
          <w:b/>
          <w:bCs/>
          <w:rtl/>
        </w:rPr>
      </w:pPr>
      <w:r w:rsidRPr="005A2BD2">
        <w:rPr>
          <w:rFonts w:cs="AL-Mohanad" w:hint="cs"/>
          <w:b/>
          <w:bCs/>
          <w:rtl/>
        </w:rPr>
        <w:t xml:space="preserve">الإشراف على إعداد الحساب الختامي والقوائم المالية للصندوق . </w:t>
      </w:r>
    </w:p>
    <w:p w:rsidR="00B17679" w:rsidRPr="005A2BD2" w:rsidRDefault="007E00D5" w:rsidP="005A2BD2">
      <w:pPr>
        <w:pStyle w:val="a8"/>
        <w:numPr>
          <w:ilvl w:val="0"/>
          <w:numId w:val="22"/>
        </w:numPr>
        <w:jc w:val="both"/>
        <w:rPr>
          <w:rFonts w:cs="AL-Mohanad"/>
          <w:b/>
          <w:bCs/>
          <w:rtl/>
        </w:rPr>
      </w:pPr>
      <w:r w:rsidRPr="005A2BD2">
        <w:rPr>
          <w:rFonts w:cs="AL-Mohanad" w:hint="cs"/>
          <w:b/>
          <w:bCs/>
          <w:rtl/>
        </w:rPr>
        <w:t>دراسة ما يحيله إليه مجلس الكراسي من أعمال في حدود اختصاصه .</w:t>
      </w:r>
    </w:p>
    <w:p w:rsidR="00230272" w:rsidRDefault="0081488F" w:rsidP="00100B44">
      <w:pPr>
        <w:jc w:val="both"/>
        <w:rPr>
          <w:rFonts w:cs="PT Simple Bold Ruled"/>
          <w:b/>
          <w:bCs/>
          <w:u w:val="single"/>
          <w:rtl/>
        </w:rPr>
      </w:pPr>
      <w:r>
        <w:rPr>
          <w:rFonts w:cs="AL-Mohanad"/>
          <w:b/>
          <w:bCs/>
        </w:rPr>
        <w:pict>
          <v:rect id="_x0000_i1027" style="width:0;height:1.5pt" o:hralign="center" o:hrstd="t" o:hr="t" fillcolor="#a0a0a0" stroked="f"/>
        </w:pict>
      </w:r>
    </w:p>
    <w:p w:rsidR="007E00D5" w:rsidRPr="00B17679" w:rsidRDefault="007E00D5" w:rsidP="00100B44">
      <w:pPr>
        <w:jc w:val="both"/>
        <w:rPr>
          <w:rFonts w:cs="PT Simple Bold Ruled"/>
          <w:b/>
          <w:bCs/>
          <w:u w:val="single"/>
          <w:rtl/>
        </w:rPr>
      </w:pPr>
      <w:r w:rsidRPr="00B17679">
        <w:rPr>
          <w:rFonts w:cs="PT Simple Bold Ruled" w:hint="cs"/>
          <w:b/>
          <w:bCs/>
          <w:u w:val="single"/>
          <w:rtl/>
        </w:rPr>
        <w:t xml:space="preserve">سادساً : الهيئة الاستشارية لصندوق </w:t>
      </w:r>
      <w:r w:rsidR="00100B44">
        <w:rPr>
          <w:rFonts w:cs="PT Simple Bold Ruled" w:hint="cs"/>
          <w:b/>
          <w:bCs/>
          <w:u w:val="single"/>
          <w:rtl/>
        </w:rPr>
        <w:t>ال</w:t>
      </w:r>
      <w:r w:rsidRPr="00B17679">
        <w:rPr>
          <w:rFonts w:cs="PT Simple Bold Ruled" w:hint="cs"/>
          <w:b/>
          <w:bCs/>
          <w:u w:val="single"/>
          <w:rtl/>
        </w:rPr>
        <w:t xml:space="preserve">كراسي </w:t>
      </w:r>
    </w:p>
    <w:p w:rsidR="007E00D5" w:rsidRPr="00B17679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17679">
        <w:rPr>
          <w:rFonts w:cs="AL-Mohanad Bold" w:hint="cs"/>
          <w:b/>
          <w:bCs/>
          <w:color w:val="0070C0"/>
          <w:u w:val="single"/>
          <w:rtl/>
        </w:rPr>
        <w:t xml:space="preserve">المادة العشرون : </w:t>
      </w:r>
    </w:p>
    <w:p w:rsidR="007E00D5" w:rsidRPr="007429AD" w:rsidRDefault="007E00D5" w:rsidP="00D17B7B">
      <w:pPr>
        <w:ind w:firstLine="720"/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تشكل الهيئة الاستشارية </w:t>
      </w:r>
      <w:r w:rsidR="00D17B7B">
        <w:rPr>
          <w:rFonts w:cs="AL-Mohanad" w:hint="cs"/>
          <w:b/>
          <w:bCs/>
          <w:rtl/>
        </w:rPr>
        <w:t xml:space="preserve">له </w:t>
      </w:r>
      <w:r w:rsidRPr="007429AD">
        <w:rPr>
          <w:rFonts w:cs="AL-Mohanad" w:hint="cs"/>
          <w:b/>
          <w:bCs/>
          <w:rtl/>
        </w:rPr>
        <w:t>بقرار من مديرة الجامعة بناء على توصية من مجلس الكراسي</w:t>
      </w:r>
      <w:r w:rsidR="001963D1">
        <w:rPr>
          <w:rFonts w:cs="AL-Mohanad" w:hint="cs"/>
          <w:b/>
          <w:bCs/>
          <w:rtl/>
        </w:rPr>
        <w:t>،</w:t>
      </w:r>
      <w:r w:rsidRPr="007429AD">
        <w:rPr>
          <w:rFonts w:cs="AL-Mohanad" w:hint="cs"/>
          <w:b/>
          <w:bCs/>
          <w:rtl/>
        </w:rPr>
        <w:t xml:space="preserve"> وتتألف من : </w:t>
      </w:r>
    </w:p>
    <w:p w:rsidR="007E00D5" w:rsidRPr="00DA68A3" w:rsidRDefault="007E00D5" w:rsidP="00DA68A3">
      <w:pPr>
        <w:pStyle w:val="a8"/>
        <w:numPr>
          <w:ilvl w:val="0"/>
          <w:numId w:val="23"/>
        </w:numPr>
        <w:jc w:val="both"/>
        <w:rPr>
          <w:rFonts w:cs="AL-Mohanad"/>
          <w:b/>
          <w:bCs/>
          <w:rtl/>
        </w:rPr>
      </w:pPr>
      <w:r w:rsidRPr="00DA68A3">
        <w:rPr>
          <w:rFonts w:cs="AL-Mohanad" w:hint="cs"/>
          <w:b/>
          <w:bCs/>
          <w:rtl/>
        </w:rPr>
        <w:t xml:space="preserve">أحد أعضاء هيئة التدريس المتخصصين في </w:t>
      </w:r>
      <w:r w:rsidR="00230272" w:rsidRPr="00DA68A3">
        <w:rPr>
          <w:rFonts w:cs="AL-Mohanad" w:hint="cs"/>
          <w:b/>
          <w:bCs/>
          <w:rtl/>
        </w:rPr>
        <w:t>الاستثمار أو التمويل أو الاقتصاد رئيساً</w:t>
      </w:r>
      <w:r w:rsidR="00D17B7B" w:rsidRPr="00DA68A3">
        <w:rPr>
          <w:rFonts w:cs="AL-Mohanad" w:hint="cs"/>
          <w:b/>
          <w:bCs/>
          <w:rtl/>
        </w:rPr>
        <w:t xml:space="preserve"> .</w:t>
      </w:r>
    </w:p>
    <w:p w:rsidR="00E7781C" w:rsidRPr="00DA68A3" w:rsidRDefault="007E00D5" w:rsidP="00DA68A3">
      <w:pPr>
        <w:pStyle w:val="a8"/>
        <w:numPr>
          <w:ilvl w:val="0"/>
          <w:numId w:val="23"/>
        </w:numPr>
        <w:jc w:val="both"/>
        <w:rPr>
          <w:rFonts w:cs="AL-Mohanad"/>
          <w:b/>
          <w:bCs/>
          <w:rtl/>
        </w:rPr>
      </w:pPr>
      <w:r w:rsidRPr="00DA68A3">
        <w:rPr>
          <w:rFonts w:cs="AL-Mohanad" w:hint="cs"/>
          <w:b/>
          <w:bCs/>
          <w:rtl/>
        </w:rPr>
        <w:t>أمين مجلس كراسي البحث</w:t>
      </w:r>
      <w:r w:rsidR="001963D1" w:rsidRPr="00DA68A3">
        <w:rPr>
          <w:rFonts w:cs="AL-Mohanad" w:hint="cs"/>
          <w:b/>
          <w:bCs/>
          <w:rtl/>
        </w:rPr>
        <w:t xml:space="preserve"> عضواً</w:t>
      </w:r>
      <w:r w:rsidR="00E7781C" w:rsidRPr="00DA68A3">
        <w:rPr>
          <w:rFonts w:cs="AL-Mohanad" w:hint="cs"/>
          <w:b/>
          <w:bCs/>
          <w:rtl/>
        </w:rPr>
        <w:t xml:space="preserve"> .</w:t>
      </w:r>
    </w:p>
    <w:p w:rsidR="007E00D5" w:rsidRPr="00DA68A3" w:rsidRDefault="00E7781C" w:rsidP="00DA68A3">
      <w:pPr>
        <w:pStyle w:val="a8"/>
        <w:numPr>
          <w:ilvl w:val="0"/>
          <w:numId w:val="23"/>
        </w:numPr>
        <w:jc w:val="both"/>
        <w:rPr>
          <w:rFonts w:cs="AL-Mohanad"/>
          <w:b/>
          <w:bCs/>
          <w:rtl/>
        </w:rPr>
      </w:pPr>
      <w:r w:rsidRPr="00DA68A3">
        <w:rPr>
          <w:rFonts w:cs="AL-Mohanad" w:hint="cs"/>
          <w:b/>
          <w:bCs/>
          <w:rtl/>
        </w:rPr>
        <w:t>ثلاثة</w:t>
      </w:r>
      <w:r w:rsidR="007E00D5" w:rsidRPr="00DA68A3">
        <w:rPr>
          <w:rFonts w:cs="AL-Mohanad" w:hint="cs"/>
          <w:b/>
          <w:bCs/>
          <w:rtl/>
        </w:rPr>
        <w:t xml:space="preserve"> من أعضاء هيئة التدريس بالجامعة ، على أن يكون أحدهم من المتخصصين في الإدارة المالي</w:t>
      </w:r>
      <w:r w:rsidRPr="00DA68A3">
        <w:rPr>
          <w:rFonts w:cs="AL-Mohanad" w:hint="cs"/>
          <w:b/>
          <w:bCs/>
          <w:rtl/>
        </w:rPr>
        <w:t>ة،</w:t>
      </w:r>
      <w:r w:rsidR="007E00D5" w:rsidRPr="00DA68A3">
        <w:rPr>
          <w:rFonts w:cs="AL-Mohanad" w:hint="cs"/>
          <w:b/>
          <w:bCs/>
          <w:rtl/>
        </w:rPr>
        <w:t xml:space="preserve"> </w:t>
      </w:r>
      <w:r w:rsidR="00B17679" w:rsidRPr="00DA68A3">
        <w:rPr>
          <w:rFonts w:cs="AL-Mohanad" w:hint="cs"/>
          <w:b/>
          <w:bCs/>
          <w:rtl/>
        </w:rPr>
        <w:t xml:space="preserve"> </w:t>
      </w:r>
      <w:r w:rsidR="007E00D5" w:rsidRPr="00DA68A3">
        <w:rPr>
          <w:rFonts w:cs="AL-Mohanad" w:hint="cs"/>
          <w:b/>
          <w:bCs/>
          <w:rtl/>
        </w:rPr>
        <w:t xml:space="preserve">ويكون تعيين أعضاء الهيئة لمدة عامين قابلة للتجديد . </w:t>
      </w:r>
    </w:p>
    <w:p w:rsidR="007E00D5" w:rsidRPr="00DA68A3" w:rsidRDefault="007E00D5" w:rsidP="00DA68A3">
      <w:pPr>
        <w:pStyle w:val="a8"/>
        <w:numPr>
          <w:ilvl w:val="0"/>
          <w:numId w:val="23"/>
        </w:numPr>
        <w:jc w:val="both"/>
        <w:rPr>
          <w:rFonts w:cs="AL-Mohanad"/>
          <w:b/>
          <w:bCs/>
          <w:rtl/>
        </w:rPr>
      </w:pPr>
      <w:r w:rsidRPr="00DA68A3">
        <w:rPr>
          <w:rFonts w:cs="AL-Mohanad" w:hint="cs"/>
          <w:b/>
          <w:bCs/>
          <w:rtl/>
        </w:rPr>
        <w:t xml:space="preserve">أحد منسوبي القطاع الخاص المتخصصين في الاستثمار أو التمويل أو الاقتصاد . </w:t>
      </w:r>
    </w:p>
    <w:p w:rsidR="007E00D5" w:rsidRPr="00DA68A3" w:rsidRDefault="007E00D5" w:rsidP="00DA68A3">
      <w:pPr>
        <w:pStyle w:val="a8"/>
        <w:numPr>
          <w:ilvl w:val="0"/>
          <w:numId w:val="23"/>
        </w:numPr>
        <w:jc w:val="both"/>
        <w:rPr>
          <w:rFonts w:cs="AL-Mohanad"/>
          <w:b/>
          <w:bCs/>
          <w:rtl/>
        </w:rPr>
      </w:pPr>
      <w:r w:rsidRPr="00DA68A3">
        <w:rPr>
          <w:rFonts w:cs="AL-Mohanad" w:hint="cs"/>
          <w:b/>
          <w:bCs/>
          <w:rtl/>
        </w:rPr>
        <w:t>مسئول الاستثمار في صندو</w:t>
      </w:r>
      <w:r w:rsidR="00B17679" w:rsidRPr="00DA68A3">
        <w:rPr>
          <w:rFonts w:cs="AL-Mohanad" w:hint="cs"/>
          <w:b/>
          <w:bCs/>
          <w:rtl/>
        </w:rPr>
        <w:t xml:space="preserve">ق كراسي البحث </w:t>
      </w:r>
      <w:r w:rsidR="00E7781C" w:rsidRPr="00DA68A3">
        <w:rPr>
          <w:rFonts w:cs="AL-Mohanad" w:hint="cs"/>
          <w:b/>
          <w:bCs/>
          <w:rtl/>
        </w:rPr>
        <w:t xml:space="preserve"> أميناً للهيئة.</w:t>
      </w:r>
    </w:p>
    <w:p w:rsidR="007E00D5" w:rsidRPr="00B17679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17679">
        <w:rPr>
          <w:rFonts w:cs="AL-Mohanad Bold" w:hint="cs"/>
          <w:b/>
          <w:bCs/>
          <w:color w:val="0070C0"/>
          <w:u w:val="single"/>
          <w:rtl/>
        </w:rPr>
        <w:t xml:space="preserve">المادة الحادية والعشرون : </w:t>
      </w:r>
    </w:p>
    <w:p w:rsidR="007E00D5" w:rsidRDefault="00F72E00" w:rsidP="00F72E00">
      <w:pPr>
        <w:jc w:val="both"/>
        <w:rPr>
          <w:rFonts w:cs="AL-Mohanad"/>
          <w:b/>
          <w:bCs/>
          <w:rtl/>
        </w:rPr>
      </w:pPr>
      <w:r>
        <w:rPr>
          <w:rFonts w:cs="AL-Mohanad" w:hint="cs"/>
          <w:b/>
          <w:bCs/>
          <w:rtl/>
        </w:rPr>
        <w:t>مهام الهيئة الاستشارية لصندوق الكراسي:</w:t>
      </w:r>
    </w:p>
    <w:p w:rsidR="00834EE3" w:rsidRDefault="00834EE3" w:rsidP="00F72E00">
      <w:pPr>
        <w:jc w:val="both"/>
        <w:rPr>
          <w:rFonts w:cs="AL-Mohanad"/>
          <w:b/>
          <w:bCs/>
          <w:rtl/>
        </w:rPr>
      </w:pPr>
    </w:p>
    <w:p w:rsidR="00834EE3" w:rsidRPr="007429AD" w:rsidRDefault="00834EE3" w:rsidP="00F72E00">
      <w:pPr>
        <w:jc w:val="both"/>
        <w:rPr>
          <w:rFonts w:cs="AL-Mohanad"/>
          <w:b/>
          <w:bCs/>
          <w:rtl/>
        </w:rPr>
      </w:pPr>
    </w:p>
    <w:p w:rsidR="007E00D5" w:rsidRPr="00647801" w:rsidRDefault="007E00D5" w:rsidP="00647801">
      <w:pPr>
        <w:pStyle w:val="a8"/>
        <w:numPr>
          <w:ilvl w:val="0"/>
          <w:numId w:val="24"/>
        </w:numPr>
        <w:jc w:val="both"/>
        <w:rPr>
          <w:rFonts w:cs="AL-Mohanad"/>
          <w:b/>
          <w:bCs/>
          <w:rtl/>
        </w:rPr>
      </w:pPr>
      <w:r w:rsidRPr="00647801">
        <w:rPr>
          <w:rFonts w:cs="AL-Mohanad" w:hint="cs"/>
          <w:b/>
          <w:bCs/>
          <w:rtl/>
        </w:rPr>
        <w:t>مراجعة الميزانية السنوية ل</w:t>
      </w:r>
      <w:r w:rsidR="00F72E00" w:rsidRPr="00647801">
        <w:rPr>
          <w:rFonts w:cs="AL-Mohanad" w:hint="cs"/>
          <w:b/>
          <w:bCs/>
          <w:rtl/>
        </w:rPr>
        <w:t>ل</w:t>
      </w:r>
      <w:r w:rsidRPr="00647801">
        <w:rPr>
          <w:rFonts w:cs="AL-Mohanad" w:hint="cs"/>
          <w:b/>
          <w:bCs/>
          <w:rtl/>
        </w:rPr>
        <w:t xml:space="preserve">كراسي. </w:t>
      </w:r>
    </w:p>
    <w:p w:rsidR="007E00D5" w:rsidRPr="00647801" w:rsidRDefault="007E00D5" w:rsidP="00647801">
      <w:pPr>
        <w:pStyle w:val="a8"/>
        <w:numPr>
          <w:ilvl w:val="0"/>
          <w:numId w:val="24"/>
        </w:numPr>
        <w:jc w:val="both"/>
        <w:rPr>
          <w:rFonts w:cs="AL-Mohanad"/>
          <w:b/>
          <w:bCs/>
          <w:rtl/>
        </w:rPr>
      </w:pPr>
      <w:r w:rsidRPr="00647801">
        <w:rPr>
          <w:rFonts w:cs="AL-Mohanad" w:hint="cs"/>
          <w:b/>
          <w:bCs/>
          <w:rtl/>
        </w:rPr>
        <w:t xml:space="preserve">إعداد القواعد المنظمة لاستثمارات الصندوق . </w:t>
      </w:r>
    </w:p>
    <w:p w:rsidR="007E00D5" w:rsidRPr="00647801" w:rsidRDefault="007E00D5" w:rsidP="00647801">
      <w:pPr>
        <w:pStyle w:val="a8"/>
        <w:numPr>
          <w:ilvl w:val="0"/>
          <w:numId w:val="24"/>
        </w:numPr>
        <w:jc w:val="both"/>
        <w:rPr>
          <w:rFonts w:cs="AL-Mohanad"/>
          <w:b/>
          <w:bCs/>
          <w:rtl/>
        </w:rPr>
      </w:pPr>
      <w:r w:rsidRPr="00647801">
        <w:rPr>
          <w:rFonts w:cs="AL-Mohanad" w:hint="cs"/>
          <w:b/>
          <w:bCs/>
          <w:rtl/>
        </w:rPr>
        <w:t xml:space="preserve">التوصية بأوجه الاستثمار لموجودات الصندوق . </w:t>
      </w:r>
    </w:p>
    <w:p w:rsidR="007E00D5" w:rsidRPr="00647801" w:rsidRDefault="007E00D5" w:rsidP="00647801">
      <w:pPr>
        <w:pStyle w:val="a8"/>
        <w:numPr>
          <w:ilvl w:val="0"/>
          <w:numId w:val="24"/>
        </w:numPr>
        <w:jc w:val="both"/>
        <w:rPr>
          <w:rFonts w:cs="AL-Mohanad"/>
          <w:b/>
          <w:bCs/>
          <w:rtl/>
        </w:rPr>
      </w:pPr>
      <w:r w:rsidRPr="00647801">
        <w:rPr>
          <w:rFonts w:cs="AL-Mohanad" w:hint="cs"/>
          <w:b/>
          <w:bCs/>
          <w:rtl/>
        </w:rPr>
        <w:t xml:space="preserve">دراسة اللوائح والقواعد المنظمة لتقديم الصندوق للقروض . </w:t>
      </w:r>
    </w:p>
    <w:p w:rsidR="007E00D5" w:rsidRPr="00647801" w:rsidRDefault="007E00D5" w:rsidP="00647801">
      <w:pPr>
        <w:pStyle w:val="a8"/>
        <w:numPr>
          <w:ilvl w:val="0"/>
          <w:numId w:val="24"/>
        </w:numPr>
        <w:jc w:val="both"/>
        <w:rPr>
          <w:rFonts w:cs="AL-Mohanad"/>
          <w:b/>
          <w:bCs/>
          <w:rtl/>
        </w:rPr>
      </w:pPr>
      <w:r w:rsidRPr="00647801">
        <w:rPr>
          <w:rFonts w:cs="AL-Mohanad" w:hint="cs"/>
          <w:b/>
          <w:bCs/>
          <w:rtl/>
        </w:rPr>
        <w:t xml:space="preserve">التوصية بتقديم القروض المالية لكراسي البحث  عند الاقتضاء. </w:t>
      </w:r>
    </w:p>
    <w:p w:rsidR="007E00D5" w:rsidRPr="00647801" w:rsidRDefault="007E00D5" w:rsidP="00647801">
      <w:pPr>
        <w:pStyle w:val="a8"/>
        <w:numPr>
          <w:ilvl w:val="0"/>
          <w:numId w:val="24"/>
        </w:numPr>
        <w:jc w:val="both"/>
        <w:rPr>
          <w:rFonts w:cs="AL-Mohanad"/>
          <w:b/>
          <w:bCs/>
          <w:rtl/>
        </w:rPr>
      </w:pPr>
      <w:r w:rsidRPr="00647801">
        <w:rPr>
          <w:rFonts w:cs="AL-Mohanad" w:hint="cs"/>
          <w:b/>
          <w:bCs/>
          <w:rtl/>
        </w:rPr>
        <w:t xml:space="preserve">مراجعة الحساب الختامي والقوائم المالية للصندوق . </w:t>
      </w:r>
    </w:p>
    <w:p w:rsidR="007E00D5" w:rsidRPr="00647801" w:rsidRDefault="007E00D5" w:rsidP="00647801">
      <w:pPr>
        <w:pStyle w:val="a8"/>
        <w:numPr>
          <w:ilvl w:val="0"/>
          <w:numId w:val="24"/>
        </w:numPr>
        <w:jc w:val="both"/>
        <w:rPr>
          <w:rFonts w:cs="AL-Mohanad"/>
          <w:b/>
          <w:bCs/>
          <w:rtl/>
        </w:rPr>
      </w:pPr>
      <w:r w:rsidRPr="00647801">
        <w:rPr>
          <w:rFonts w:cs="AL-Mohanad" w:hint="cs"/>
          <w:b/>
          <w:bCs/>
          <w:rtl/>
        </w:rPr>
        <w:t>دراسة ما يحيل</w:t>
      </w:r>
      <w:r w:rsidR="00647801">
        <w:rPr>
          <w:rFonts w:cs="AL-Mohanad" w:hint="cs"/>
          <w:b/>
          <w:bCs/>
          <w:rtl/>
        </w:rPr>
        <w:t>ه إليها مجلس الكراسي من موضوعات</w:t>
      </w:r>
      <w:r w:rsidRPr="00647801">
        <w:rPr>
          <w:rFonts w:cs="AL-Mohanad" w:hint="cs"/>
          <w:b/>
          <w:bCs/>
          <w:rtl/>
        </w:rPr>
        <w:t xml:space="preserve">. </w:t>
      </w:r>
    </w:p>
    <w:p w:rsidR="007E00D5" w:rsidRPr="00B17679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17679">
        <w:rPr>
          <w:rFonts w:cs="AL-Mohanad Bold" w:hint="cs"/>
          <w:b/>
          <w:bCs/>
          <w:color w:val="0070C0"/>
          <w:u w:val="single"/>
          <w:rtl/>
        </w:rPr>
        <w:t xml:space="preserve">المادة الثانية والعشرون : </w:t>
      </w:r>
    </w:p>
    <w:p w:rsidR="007E00D5" w:rsidRPr="00B70AAE" w:rsidRDefault="007E00D5" w:rsidP="00B70AAE">
      <w:pPr>
        <w:jc w:val="both"/>
        <w:rPr>
          <w:rFonts w:cs="AL-Mohanad Bold"/>
          <w:b/>
          <w:bCs/>
          <w:rtl/>
        </w:rPr>
      </w:pPr>
      <w:r w:rsidRPr="00B70AAE">
        <w:rPr>
          <w:rFonts w:cs="AL-Mohanad Bold" w:hint="cs"/>
          <w:b/>
          <w:bCs/>
          <w:rtl/>
        </w:rPr>
        <w:t xml:space="preserve">اجتماعات الهيئة الاستشارية لصندوق </w:t>
      </w:r>
      <w:r w:rsidR="00B70AAE">
        <w:rPr>
          <w:rFonts w:cs="AL-Mohanad Bold" w:hint="cs"/>
          <w:b/>
          <w:bCs/>
          <w:rtl/>
        </w:rPr>
        <w:t>ال</w:t>
      </w:r>
      <w:r w:rsidRPr="00B70AAE">
        <w:rPr>
          <w:rFonts w:cs="AL-Mohanad Bold" w:hint="cs"/>
          <w:b/>
          <w:bCs/>
          <w:rtl/>
        </w:rPr>
        <w:t xml:space="preserve">كراسي </w:t>
      </w:r>
      <w:r w:rsidR="00B70AAE">
        <w:rPr>
          <w:rFonts w:cs="AL-Mohanad Bold" w:hint="cs"/>
          <w:b/>
          <w:bCs/>
          <w:rtl/>
        </w:rPr>
        <w:t>:</w:t>
      </w:r>
    </w:p>
    <w:p w:rsidR="007E00D5" w:rsidRPr="007429AD" w:rsidRDefault="007E00D5" w:rsidP="004F00AB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تعقد الهيئة الاستشارية لصندوق </w:t>
      </w:r>
      <w:r w:rsidR="00B70AAE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 xml:space="preserve">كراسي </w:t>
      </w:r>
      <w:r w:rsidR="00B70AAE">
        <w:rPr>
          <w:rFonts w:cs="AL-Mohanad" w:hint="cs"/>
          <w:b/>
          <w:bCs/>
          <w:rtl/>
        </w:rPr>
        <w:t>اجتماعها أربع مرات في السنة</w:t>
      </w:r>
      <w:r w:rsidRPr="007429AD">
        <w:rPr>
          <w:rFonts w:cs="AL-Mohanad" w:hint="cs"/>
          <w:b/>
          <w:bCs/>
          <w:rtl/>
        </w:rPr>
        <w:t>، ولا يصح اجتماع الهيئة إلا إذا حضره ثلثا الأعضاء على الأقل، وتصدر توصيات الهيئة بأغلبية أصوات الحاضرين ، وعند التساوي يرجح الجانب الذي فيه الرئيس ، وتُعرض توصيات الهيئة الاستشا</w:t>
      </w:r>
      <w:r w:rsidR="004F00AB">
        <w:rPr>
          <w:rFonts w:cs="AL-Mohanad" w:hint="cs"/>
          <w:b/>
          <w:bCs/>
          <w:rtl/>
        </w:rPr>
        <w:t>رية للصندوق على رئيس مجلس الكراسي.</w:t>
      </w:r>
    </w:p>
    <w:p w:rsidR="007E00D5" w:rsidRPr="00B17679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17679">
        <w:rPr>
          <w:rFonts w:cs="AL-Mohanad Bold" w:hint="cs"/>
          <w:b/>
          <w:bCs/>
          <w:color w:val="0070C0"/>
          <w:u w:val="single"/>
          <w:rtl/>
        </w:rPr>
        <w:t xml:space="preserve">المادة الثالثة والعشرون : </w:t>
      </w:r>
    </w:p>
    <w:p w:rsidR="007E00D5" w:rsidRPr="004F00AB" w:rsidRDefault="007E00D5" w:rsidP="004F00AB">
      <w:pPr>
        <w:jc w:val="both"/>
        <w:rPr>
          <w:rFonts w:cs="AL-Mohanad Bold"/>
          <w:b/>
          <w:bCs/>
          <w:rtl/>
        </w:rPr>
      </w:pPr>
      <w:r w:rsidRPr="004F00AB">
        <w:rPr>
          <w:rFonts w:cs="AL-Mohanad Bold" w:hint="cs"/>
          <w:b/>
          <w:bCs/>
          <w:rtl/>
        </w:rPr>
        <w:t>استثمارات صندوق كراسي البحث</w:t>
      </w:r>
      <w:r w:rsidR="004F00AB">
        <w:rPr>
          <w:rFonts w:cs="AL-Mohanad Bold" w:hint="cs"/>
          <w:b/>
          <w:bCs/>
          <w:rtl/>
        </w:rPr>
        <w:t xml:space="preserve"> و</w:t>
      </w:r>
      <w:r w:rsidR="004F00AB" w:rsidRPr="004F00AB">
        <w:rPr>
          <w:rFonts w:cs="AL-Mohanad Bold" w:hint="cs"/>
          <w:b/>
          <w:bCs/>
          <w:rtl/>
        </w:rPr>
        <w:t xml:space="preserve"> موجودات</w:t>
      </w:r>
      <w:r w:rsidR="004F00AB">
        <w:rPr>
          <w:rFonts w:cs="AL-Mohanad Bold" w:hint="cs"/>
          <w:b/>
          <w:bCs/>
          <w:rtl/>
        </w:rPr>
        <w:t>ه</w:t>
      </w:r>
      <w:r w:rsidRPr="004F00AB">
        <w:rPr>
          <w:rFonts w:cs="AL-Mohanad Bold" w:hint="cs"/>
          <w:b/>
          <w:bCs/>
          <w:rtl/>
        </w:rPr>
        <w:t xml:space="preserve"> : </w:t>
      </w:r>
    </w:p>
    <w:p w:rsidR="007E00D5" w:rsidRPr="007429AD" w:rsidRDefault="007E00D5" w:rsidP="00325AA0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lastRenderedPageBreak/>
        <w:t xml:space="preserve">توجه موجودات صندوق </w:t>
      </w:r>
      <w:r w:rsidR="00325AA0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>كراسي لتحقيق أهدافه</w:t>
      </w:r>
      <w:r w:rsidR="00325AA0">
        <w:rPr>
          <w:rFonts w:cs="AL-Mohanad" w:hint="cs"/>
          <w:b/>
          <w:bCs/>
          <w:rtl/>
        </w:rPr>
        <w:t xml:space="preserve"> </w:t>
      </w:r>
      <w:r w:rsidRPr="007429AD">
        <w:rPr>
          <w:rFonts w:cs="AL-Mohanad" w:hint="cs"/>
          <w:b/>
          <w:bCs/>
          <w:rtl/>
        </w:rPr>
        <w:t xml:space="preserve">وفقاً لنسب مئوية محددة </w:t>
      </w:r>
      <w:r w:rsidR="00325AA0">
        <w:rPr>
          <w:rFonts w:cs="AL-Mohanad" w:hint="cs"/>
          <w:b/>
          <w:bCs/>
          <w:rtl/>
        </w:rPr>
        <w:t>حسبما</w:t>
      </w:r>
      <w:r w:rsidRPr="007429AD">
        <w:rPr>
          <w:rFonts w:cs="AL-Mohanad" w:hint="cs"/>
          <w:b/>
          <w:bCs/>
          <w:rtl/>
        </w:rPr>
        <w:t xml:space="preserve"> يراه مجلس </w:t>
      </w:r>
      <w:r w:rsidR="00325AA0">
        <w:rPr>
          <w:rFonts w:cs="AL-Mohanad" w:hint="cs"/>
          <w:b/>
          <w:bCs/>
          <w:rtl/>
        </w:rPr>
        <w:t>الكراسي</w:t>
      </w:r>
      <w:r w:rsidRPr="007429AD">
        <w:rPr>
          <w:rFonts w:cs="AL-Mohanad" w:hint="cs"/>
          <w:b/>
          <w:bCs/>
          <w:rtl/>
        </w:rPr>
        <w:t xml:space="preserve">، وعلى المجلس إعداد السياسات الخاصة باستثمار موجودات الصندوق . </w:t>
      </w:r>
    </w:p>
    <w:p w:rsidR="007E00D5" w:rsidRPr="007429AD" w:rsidRDefault="007E00D5" w:rsidP="00D17B7B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وتُتخذ القرارات الخاصة باستثمار موجودات الصندوق بناءً على توصية من مجلس </w:t>
      </w:r>
      <w:r w:rsidR="007B05A0">
        <w:rPr>
          <w:rFonts w:cs="AL-Mohanad" w:hint="cs"/>
          <w:b/>
          <w:bCs/>
          <w:rtl/>
        </w:rPr>
        <w:t xml:space="preserve">الكراسي </w:t>
      </w:r>
      <w:r w:rsidRPr="007429AD">
        <w:rPr>
          <w:rFonts w:cs="AL-Mohanad" w:hint="cs"/>
          <w:b/>
          <w:bCs/>
          <w:rtl/>
        </w:rPr>
        <w:t xml:space="preserve"> ووفقاً للصلاحيات المالية المنظمة لعمل </w:t>
      </w:r>
      <w:r w:rsidR="007B05A0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>كراسي</w:t>
      </w:r>
      <w:r w:rsidR="007B05A0">
        <w:rPr>
          <w:rFonts w:cs="AL-Mohanad" w:hint="cs"/>
          <w:b/>
          <w:bCs/>
          <w:rtl/>
        </w:rPr>
        <w:t xml:space="preserve"> في الجامعة</w:t>
      </w:r>
      <w:r w:rsidRPr="007429AD">
        <w:rPr>
          <w:rFonts w:cs="AL-Mohanad" w:hint="cs"/>
          <w:b/>
          <w:bCs/>
          <w:rtl/>
        </w:rPr>
        <w:t xml:space="preserve">، التي تحددها المادة (الثانية والعشرون) من هذه اللائحة ، على أن تتضمن قرارات الاستثمار نوع المشروع  والمبلغ المراد استثماره ، ويتم اتخاذ قرارات إقامة استثمار موجودات </w:t>
      </w:r>
      <w:r w:rsidR="00D17B7B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 xml:space="preserve">صندوق وفقاً للضوابط الآتية : </w:t>
      </w:r>
    </w:p>
    <w:p w:rsidR="007E00D5" w:rsidRPr="00647801" w:rsidRDefault="00D17B7B" w:rsidP="00647801">
      <w:pPr>
        <w:pStyle w:val="a8"/>
        <w:numPr>
          <w:ilvl w:val="0"/>
          <w:numId w:val="25"/>
        </w:numPr>
        <w:jc w:val="both"/>
        <w:rPr>
          <w:rFonts w:cs="AL-Mohanad"/>
          <w:b/>
          <w:bCs/>
          <w:rtl/>
        </w:rPr>
      </w:pPr>
      <w:r w:rsidRPr="00647801">
        <w:rPr>
          <w:rFonts w:cs="AL-Mohanad" w:hint="cs"/>
          <w:b/>
          <w:bCs/>
          <w:rtl/>
        </w:rPr>
        <w:t xml:space="preserve">وجود دراسة جدوى اقتصادية </w:t>
      </w:r>
      <w:r w:rsidR="007E00D5" w:rsidRPr="00647801">
        <w:rPr>
          <w:rFonts w:cs="AL-Mohanad" w:hint="cs"/>
          <w:b/>
          <w:bCs/>
          <w:rtl/>
        </w:rPr>
        <w:t xml:space="preserve">معدة من قبل جهة معتمدة . </w:t>
      </w:r>
    </w:p>
    <w:p w:rsidR="007E00D5" w:rsidRPr="00647801" w:rsidRDefault="007E00D5" w:rsidP="00647801">
      <w:pPr>
        <w:pStyle w:val="a8"/>
        <w:numPr>
          <w:ilvl w:val="0"/>
          <w:numId w:val="25"/>
        </w:numPr>
        <w:jc w:val="both"/>
        <w:rPr>
          <w:rFonts w:cs="AL-Mohanad"/>
          <w:b/>
          <w:bCs/>
          <w:rtl/>
        </w:rPr>
      </w:pPr>
      <w:r w:rsidRPr="00647801">
        <w:rPr>
          <w:rFonts w:cs="AL-Mohanad" w:hint="cs"/>
          <w:b/>
          <w:bCs/>
          <w:rtl/>
        </w:rPr>
        <w:t>أن يكون المبلغ المطلوب للاستثمار متوفراً في الصندوق</w:t>
      </w:r>
      <w:r w:rsidR="00D14662" w:rsidRPr="00647801">
        <w:rPr>
          <w:rFonts w:cs="AL-Mohanad" w:hint="cs"/>
          <w:b/>
          <w:bCs/>
          <w:rtl/>
        </w:rPr>
        <w:t xml:space="preserve"> فعلاً</w:t>
      </w:r>
      <w:r w:rsidRPr="00647801">
        <w:rPr>
          <w:rFonts w:cs="AL-Mohanad" w:hint="cs"/>
          <w:b/>
          <w:bCs/>
          <w:rtl/>
        </w:rPr>
        <w:t xml:space="preserve">. </w:t>
      </w:r>
    </w:p>
    <w:p w:rsidR="007E00D5" w:rsidRPr="00647801" w:rsidRDefault="007E00D5" w:rsidP="00647801">
      <w:pPr>
        <w:pStyle w:val="a8"/>
        <w:numPr>
          <w:ilvl w:val="0"/>
          <w:numId w:val="25"/>
        </w:numPr>
        <w:jc w:val="both"/>
        <w:rPr>
          <w:rFonts w:cs="AL-Mohanad"/>
          <w:b/>
          <w:bCs/>
          <w:rtl/>
        </w:rPr>
      </w:pPr>
      <w:r w:rsidRPr="00647801">
        <w:rPr>
          <w:rFonts w:cs="AL-Mohanad" w:hint="cs"/>
          <w:b/>
          <w:bCs/>
          <w:rtl/>
        </w:rPr>
        <w:t xml:space="preserve">ألا تزيد نسبة المبلغ المستثمر في المشروع الواحد عن </w:t>
      </w:r>
      <w:r w:rsidR="00A53527" w:rsidRPr="00647801">
        <w:rPr>
          <w:rFonts w:cs="AL-Mohanad" w:hint="cs"/>
          <w:b/>
          <w:bCs/>
          <w:rtl/>
        </w:rPr>
        <w:t>20</w:t>
      </w:r>
      <w:r w:rsidRPr="00647801">
        <w:rPr>
          <w:rFonts w:cs="AL-Mohanad" w:hint="cs"/>
          <w:b/>
          <w:bCs/>
          <w:rtl/>
        </w:rPr>
        <w:t xml:space="preserve">% من موجودات الصندوق . </w:t>
      </w:r>
    </w:p>
    <w:p w:rsidR="007E00D5" w:rsidRPr="00B17679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17679">
        <w:rPr>
          <w:rFonts w:cs="AL-Mohanad Bold" w:hint="cs"/>
          <w:b/>
          <w:bCs/>
          <w:color w:val="0070C0"/>
          <w:u w:val="single"/>
          <w:rtl/>
        </w:rPr>
        <w:t xml:space="preserve">المادة الرابعة والعشرون : </w:t>
      </w:r>
    </w:p>
    <w:p w:rsidR="00D17B7B" w:rsidRPr="00492956" w:rsidRDefault="007E00D5" w:rsidP="00492956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يجوز لصندوق </w:t>
      </w:r>
      <w:r w:rsidR="006A04A0">
        <w:rPr>
          <w:rFonts w:cs="AL-Mohanad" w:hint="cs"/>
          <w:b/>
          <w:bCs/>
          <w:rtl/>
        </w:rPr>
        <w:t>الكراسي</w:t>
      </w:r>
      <w:r w:rsidRPr="007429AD">
        <w:rPr>
          <w:rFonts w:cs="AL-Mohanad" w:hint="cs"/>
          <w:b/>
          <w:bCs/>
          <w:rtl/>
        </w:rPr>
        <w:t xml:space="preserve"> _ عند الاقتضاء _ تقديم قرض ل</w:t>
      </w:r>
      <w:r w:rsidR="006A04A0">
        <w:rPr>
          <w:rFonts w:cs="AL-Mohanad" w:hint="cs"/>
          <w:b/>
          <w:bCs/>
          <w:rtl/>
        </w:rPr>
        <w:t>لكراسي</w:t>
      </w:r>
      <w:r w:rsidRPr="007429AD">
        <w:rPr>
          <w:rFonts w:cs="AL-Mohanad" w:hint="cs"/>
          <w:b/>
          <w:bCs/>
          <w:rtl/>
        </w:rPr>
        <w:t>، على ألا تتجاوز القيمة</w:t>
      </w:r>
      <w:r w:rsidR="00B17679">
        <w:rPr>
          <w:rFonts w:cs="AL-Mohanad" w:hint="cs"/>
          <w:b/>
          <w:bCs/>
          <w:rtl/>
        </w:rPr>
        <w:t xml:space="preserve"> </w:t>
      </w:r>
      <w:r w:rsidRPr="007429AD">
        <w:rPr>
          <w:rFonts w:cs="AL-Mohanad" w:hint="cs"/>
          <w:b/>
          <w:bCs/>
          <w:rtl/>
        </w:rPr>
        <w:t xml:space="preserve">الإجمالية للقروض السنوية التي يقدمها </w:t>
      </w:r>
      <w:r w:rsidR="00A40EEF">
        <w:rPr>
          <w:rFonts w:cs="AL-Mohanad" w:hint="cs"/>
          <w:b/>
          <w:bCs/>
          <w:rtl/>
        </w:rPr>
        <w:t>20</w:t>
      </w:r>
      <w:r w:rsidRPr="007429AD">
        <w:rPr>
          <w:rFonts w:cs="AL-Mohanad" w:hint="cs"/>
          <w:b/>
          <w:bCs/>
          <w:rtl/>
        </w:rPr>
        <w:t xml:space="preserve">% من موجوداته ، ويضع </w:t>
      </w:r>
      <w:r w:rsidR="00A40EEF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 xml:space="preserve">صندوق التنظيمات الخاصة بالقروض . </w:t>
      </w:r>
    </w:p>
    <w:p w:rsidR="007E00D5" w:rsidRPr="00B17679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17679">
        <w:rPr>
          <w:rFonts w:cs="AL-Mohanad Bold" w:hint="cs"/>
          <w:b/>
          <w:bCs/>
          <w:color w:val="0070C0"/>
          <w:u w:val="single"/>
          <w:rtl/>
        </w:rPr>
        <w:t xml:space="preserve">المادة الخامسة والعشرون : </w:t>
      </w:r>
    </w:p>
    <w:p w:rsidR="007E00D5" w:rsidRPr="007429AD" w:rsidRDefault="007E00D5" w:rsidP="00113C0D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يجوز لرئيس مجلس </w:t>
      </w:r>
      <w:r w:rsidR="00C21D87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 xml:space="preserve">كراسي في الحالات العاجلة التوجيه لإقراض </w:t>
      </w:r>
      <w:r w:rsidR="00113C0D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 xml:space="preserve">كراسي بما لا يزيد عن (100.000 ريال) مائة ألف </w:t>
      </w:r>
      <w:r w:rsidRPr="007429AD">
        <w:rPr>
          <w:rFonts w:cs="AL-Mohanad" w:hint="cs"/>
          <w:b/>
          <w:bCs/>
          <w:rtl/>
        </w:rPr>
        <w:lastRenderedPageBreak/>
        <w:t>ريال</w:t>
      </w:r>
      <w:r w:rsidR="00C65DC5">
        <w:rPr>
          <w:rFonts w:cs="AL-Mohanad" w:hint="cs"/>
          <w:b/>
          <w:bCs/>
          <w:rtl/>
        </w:rPr>
        <w:t xml:space="preserve"> من موجودات الصندوق على أن يشعر</w:t>
      </w:r>
      <w:r w:rsidRPr="007429AD">
        <w:rPr>
          <w:rFonts w:cs="AL-Mohanad" w:hint="cs"/>
          <w:b/>
          <w:bCs/>
          <w:rtl/>
        </w:rPr>
        <w:t xml:space="preserve"> مجلس الكراسي في أقرب جلسة للعلم والإحاطة . </w:t>
      </w:r>
    </w:p>
    <w:p w:rsidR="007E00D5" w:rsidRPr="00B17679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17679">
        <w:rPr>
          <w:rFonts w:cs="AL-Mohanad Bold" w:hint="cs"/>
          <w:b/>
          <w:bCs/>
          <w:color w:val="0070C0"/>
          <w:u w:val="single"/>
          <w:rtl/>
        </w:rPr>
        <w:t xml:space="preserve">المادة السادسة والعشرون : </w:t>
      </w:r>
    </w:p>
    <w:p w:rsidR="007E00D5" w:rsidRPr="007429AD" w:rsidRDefault="00230272" w:rsidP="00230272">
      <w:pPr>
        <w:jc w:val="both"/>
        <w:rPr>
          <w:rFonts w:cs="AL-Mohanad"/>
          <w:b/>
          <w:bCs/>
          <w:rtl/>
        </w:rPr>
      </w:pPr>
      <w:r>
        <w:rPr>
          <w:rFonts w:cs="AL-Mohanad" w:hint="cs"/>
          <w:b/>
          <w:bCs/>
          <w:rtl/>
        </w:rPr>
        <w:t>ت</w:t>
      </w:r>
      <w:r w:rsidR="007E00D5" w:rsidRPr="007429AD">
        <w:rPr>
          <w:rFonts w:cs="AL-Mohanad" w:hint="cs"/>
          <w:b/>
          <w:bCs/>
          <w:rtl/>
        </w:rPr>
        <w:t xml:space="preserve">ُسدد القروض المستحقة للصندوق في المواعيد التي تحددها التنظيمات الخاصة بالقروض ، وذلك بحسم مبلغ القرض من إيرادات الكرسي المقترض بشكل مباشر في الأعوام التالية ، على </w:t>
      </w:r>
      <w:r w:rsidR="00C65DC5">
        <w:rPr>
          <w:rFonts w:cs="AL-Mohanad" w:hint="cs"/>
          <w:b/>
          <w:bCs/>
          <w:rtl/>
        </w:rPr>
        <w:t>ألا</w:t>
      </w:r>
      <w:r w:rsidR="007E00D5" w:rsidRPr="007429AD">
        <w:rPr>
          <w:rFonts w:cs="AL-Mohanad" w:hint="cs"/>
          <w:b/>
          <w:bCs/>
          <w:rtl/>
        </w:rPr>
        <w:t xml:space="preserve"> يزيد</w:t>
      </w:r>
      <w:r w:rsidR="00C65DC5">
        <w:rPr>
          <w:rFonts w:cs="AL-Mohanad" w:hint="cs"/>
          <w:b/>
          <w:bCs/>
          <w:rtl/>
        </w:rPr>
        <w:t xml:space="preserve"> ما يتم حسمه من الإيراد على 25%، </w:t>
      </w:r>
      <w:r w:rsidR="007E00D5" w:rsidRPr="007429AD">
        <w:rPr>
          <w:rFonts w:cs="AL-Mohanad" w:hint="cs"/>
          <w:b/>
          <w:bCs/>
          <w:rtl/>
        </w:rPr>
        <w:t xml:space="preserve">كما يجوز بموافقة مديرة مجلس كراسي البحث إعفاء الكرسي من سداد القرض . </w:t>
      </w:r>
    </w:p>
    <w:p w:rsidR="007E00D5" w:rsidRPr="00B17679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17679">
        <w:rPr>
          <w:rFonts w:cs="AL-Mohanad Bold" w:hint="cs"/>
          <w:b/>
          <w:bCs/>
          <w:color w:val="0070C0"/>
          <w:u w:val="single"/>
          <w:rtl/>
        </w:rPr>
        <w:t xml:space="preserve">المادة السابعة والعشرون : </w:t>
      </w:r>
    </w:p>
    <w:p w:rsidR="007E00D5" w:rsidRPr="007429AD" w:rsidRDefault="007E00D5" w:rsidP="00C65DC5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تُجرد جميع موجودات صندوق كراسي البحث جرداً فعلياً مرة واحدة نهاية كلِّ سنة مالية بواسطة لجنة يشكلها رئيس مجلس الكراسي ، وذلك لمطابقتها بسجل الأصول . </w:t>
      </w:r>
    </w:p>
    <w:p w:rsidR="007E00D5" w:rsidRPr="00B17679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17679">
        <w:rPr>
          <w:rFonts w:cs="AL-Mohanad Bold" w:hint="cs"/>
          <w:b/>
          <w:bCs/>
          <w:color w:val="0070C0"/>
          <w:u w:val="single"/>
          <w:rtl/>
        </w:rPr>
        <w:t xml:space="preserve">المادة الثامنة والعشرون : </w:t>
      </w:r>
    </w:p>
    <w:p w:rsidR="007E00D5" w:rsidRPr="007429AD" w:rsidRDefault="007E00D5" w:rsidP="003F3770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يكون لصندوق </w:t>
      </w:r>
      <w:r w:rsidR="003F3770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 xml:space="preserve">كراسي حساب ختامي سنوي يراجعه محاسب خارجي تتوافر فيه الشروط القانونية ، بتكليف من رئيس مجلس الكراسي ، وذلك لمدة سنة مالية قابلة للتجديد ، وتُصرف مستحقاته من حساب الصندوق . ويقوم مراجع حسابات الجامعة الخارجي بمراجعة الحساب الختامي ، ويُعِدُّ فيه تقريراً لمجلس الجامعة ، على أن يقدم الحساب إلى مجلس الكراسي في مدة لا تتجاوز ثلاثة أشهر من نهاية السنة المالية . </w:t>
      </w:r>
    </w:p>
    <w:p w:rsidR="00834EE3" w:rsidRDefault="00B17679" w:rsidP="00230272">
      <w:pPr>
        <w:jc w:val="both"/>
        <w:rPr>
          <w:rFonts w:cs="AL-Mohanad"/>
          <w:b/>
          <w:bCs/>
          <w:rtl/>
        </w:rPr>
      </w:pPr>
      <w:r>
        <w:rPr>
          <w:rFonts w:cs="AL-Mohanad" w:hint="cs"/>
          <w:b/>
          <w:bCs/>
          <w:rtl/>
        </w:rPr>
        <w:t>ولمراجع الحسابات الخارجي حق الا</w:t>
      </w:r>
      <w:r w:rsidR="007E00D5" w:rsidRPr="007429AD">
        <w:rPr>
          <w:rFonts w:cs="AL-Mohanad" w:hint="cs"/>
          <w:b/>
          <w:bCs/>
          <w:rtl/>
        </w:rPr>
        <w:t xml:space="preserve">طلاع على جميع السجلات والمستندات ، وطلب البيانات والإيضاحات الخاصة بصندوق </w:t>
      </w:r>
      <w:r w:rsidR="003F3770">
        <w:rPr>
          <w:rFonts w:cs="AL-Mohanad" w:hint="cs"/>
          <w:b/>
          <w:bCs/>
          <w:rtl/>
        </w:rPr>
        <w:t>الكراسي</w:t>
      </w:r>
      <w:r w:rsidR="007E00D5" w:rsidRPr="007429AD">
        <w:rPr>
          <w:rFonts w:cs="AL-Mohanad" w:hint="cs"/>
          <w:b/>
          <w:bCs/>
          <w:rtl/>
        </w:rPr>
        <w:t>، وعلي</w:t>
      </w:r>
      <w:r w:rsidR="00516BCC">
        <w:rPr>
          <w:rFonts w:cs="AL-Mohanad" w:hint="cs"/>
          <w:b/>
          <w:bCs/>
          <w:rtl/>
        </w:rPr>
        <w:t>ه عند اكتشاف أي تصرف غير نظامي ي</w:t>
      </w:r>
      <w:r w:rsidR="007E00D5" w:rsidRPr="007429AD">
        <w:rPr>
          <w:rFonts w:cs="AL-Mohanad" w:hint="cs"/>
          <w:b/>
          <w:bCs/>
          <w:rtl/>
        </w:rPr>
        <w:t xml:space="preserve">خص </w:t>
      </w:r>
    </w:p>
    <w:p w:rsidR="00834EE3" w:rsidRDefault="00834EE3" w:rsidP="00230272">
      <w:pPr>
        <w:jc w:val="both"/>
        <w:rPr>
          <w:rFonts w:cs="AL-Mohanad"/>
          <w:b/>
          <w:bCs/>
          <w:rtl/>
        </w:rPr>
      </w:pPr>
    </w:p>
    <w:p w:rsidR="00834EE3" w:rsidRDefault="00834EE3" w:rsidP="00230272">
      <w:pPr>
        <w:jc w:val="both"/>
        <w:rPr>
          <w:rFonts w:cs="AL-Mohanad"/>
          <w:b/>
          <w:bCs/>
          <w:rtl/>
        </w:rPr>
      </w:pPr>
    </w:p>
    <w:p w:rsidR="007E00D5" w:rsidRPr="007429AD" w:rsidRDefault="007E00D5" w:rsidP="00230272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أموال </w:t>
      </w:r>
      <w:r w:rsidR="00516BCC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>صندوق أن يعد تقريرا</w:t>
      </w:r>
      <w:r w:rsidR="00B0203A">
        <w:rPr>
          <w:rFonts w:cs="AL-Mohanad" w:hint="cs"/>
          <w:b/>
          <w:bCs/>
          <w:rtl/>
        </w:rPr>
        <w:t>ً فورياً إلى رئيس مجلس الكراسي.</w:t>
      </w:r>
      <w:r w:rsidRPr="007429AD">
        <w:rPr>
          <w:rFonts w:cs="AL-Mohanad" w:hint="cs"/>
          <w:b/>
          <w:bCs/>
          <w:rtl/>
        </w:rPr>
        <w:t xml:space="preserve"> </w:t>
      </w:r>
    </w:p>
    <w:p w:rsidR="007E00D5" w:rsidRPr="00B17679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17679">
        <w:rPr>
          <w:rFonts w:cs="AL-Mohanad Bold" w:hint="cs"/>
          <w:b/>
          <w:bCs/>
          <w:color w:val="0070C0"/>
          <w:u w:val="single"/>
          <w:rtl/>
        </w:rPr>
        <w:t xml:space="preserve">المادة التاسعة والعشرون : </w:t>
      </w:r>
    </w:p>
    <w:p w:rsidR="007E00D5" w:rsidRDefault="007E00D5" w:rsidP="00230272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يناقش مجلس </w:t>
      </w:r>
      <w:r w:rsidR="00B0203A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 xml:space="preserve">كراسي الحساب الختامي </w:t>
      </w:r>
      <w:r w:rsidR="00B0203A">
        <w:rPr>
          <w:rFonts w:cs="AL-Mohanad" w:hint="cs"/>
          <w:b/>
          <w:bCs/>
          <w:rtl/>
        </w:rPr>
        <w:t>ل</w:t>
      </w:r>
      <w:r w:rsidRPr="007429AD">
        <w:rPr>
          <w:rFonts w:cs="AL-Mohanad" w:hint="cs"/>
          <w:b/>
          <w:bCs/>
          <w:rtl/>
        </w:rPr>
        <w:t>لصندوق والحساب الختامي للكراسي وتقرير مراجع الحسابات في مدة أقصاها شهر من تاريخ تسلُّمِها من مراجع الحسابات الخارجي ، و</w:t>
      </w:r>
      <w:r w:rsidR="00C64C59">
        <w:rPr>
          <w:rFonts w:cs="AL-Mohanad" w:hint="cs"/>
          <w:b/>
          <w:bCs/>
          <w:rtl/>
        </w:rPr>
        <w:t>يعد بذلك تقريراً لمديرة الجامعة</w:t>
      </w:r>
      <w:r w:rsidRPr="007429AD">
        <w:rPr>
          <w:rFonts w:cs="AL-Mohanad" w:hint="cs"/>
          <w:b/>
          <w:bCs/>
          <w:rtl/>
        </w:rPr>
        <w:t>، لعر</w:t>
      </w:r>
      <w:r w:rsidR="00C64C59">
        <w:rPr>
          <w:rFonts w:cs="AL-Mohanad" w:hint="cs"/>
          <w:b/>
          <w:bCs/>
          <w:rtl/>
        </w:rPr>
        <w:t>ضها على مجلس الجامعة لاعتمادها.</w:t>
      </w:r>
      <w:r w:rsidRPr="007429AD">
        <w:rPr>
          <w:rFonts w:cs="AL-Mohanad" w:hint="cs"/>
          <w:b/>
          <w:bCs/>
          <w:rtl/>
        </w:rPr>
        <w:t xml:space="preserve"> </w:t>
      </w:r>
    </w:p>
    <w:p w:rsidR="00D17B7B" w:rsidRPr="007429AD" w:rsidRDefault="0081488F" w:rsidP="00230272">
      <w:pPr>
        <w:jc w:val="both"/>
        <w:rPr>
          <w:rFonts w:cs="AL-Mohanad"/>
          <w:b/>
          <w:bCs/>
          <w:rtl/>
        </w:rPr>
      </w:pPr>
      <w:r>
        <w:rPr>
          <w:rFonts w:cs="AL-Mohanad"/>
          <w:b/>
          <w:bCs/>
        </w:rPr>
        <w:pict>
          <v:rect id="_x0000_i1028" style="width:0;height:1.5pt" o:hralign="center" o:hrstd="t" o:hr="t" fillcolor="#a0a0a0" stroked="f"/>
        </w:pict>
      </w:r>
    </w:p>
    <w:p w:rsidR="007E00D5" w:rsidRPr="00B17679" w:rsidRDefault="007E00D5" w:rsidP="00C64C59">
      <w:pPr>
        <w:jc w:val="both"/>
        <w:rPr>
          <w:rFonts w:cs="PT Simple Bold Ruled"/>
          <w:b/>
          <w:bCs/>
          <w:u w:val="single"/>
          <w:rtl/>
        </w:rPr>
      </w:pPr>
      <w:r w:rsidRPr="00B17679">
        <w:rPr>
          <w:rFonts w:cs="PT Simple Bold Ruled" w:hint="cs"/>
          <w:b/>
          <w:bCs/>
          <w:u w:val="single"/>
          <w:rtl/>
        </w:rPr>
        <w:t xml:space="preserve">سابعاً : النظام المالي </w:t>
      </w:r>
      <w:r w:rsidR="00C64C59">
        <w:rPr>
          <w:rFonts w:cs="PT Simple Bold Ruled" w:hint="cs"/>
          <w:b/>
          <w:bCs/>
          <w:u w:val="single"/>
          <w:rtl/>
        </w:rPr>
        <w:t>ل</w:t>
      </w:r>
      <w:r w:rsidRPr="00B17679">
        <w:rPr>
          <w:rFonts w:cs="PT Simple Bold Ruled" w:hint="cs"/>
          <w:b/>
          <w:bCs/>
          <w:u w:val="single"/>
          <w:rtl/>
        </w:rPr>
        <w:t>لكراسي</w:t>
      </w:r>
    </w:p>
    <w:p w:rsidR="007E00D5" w:rsidRPr="00B17679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17679">
        <w:rPr>
          <w:rFonts w:cs="AL-Mohanad Bold" w:hint="cs"/>
          <w:b/>
          <w:bCs/>
          <w:color w:val="0070C0"/>
          <w:u w:val="single"/>
          <w:rtl/>
        </w:rPr>
        <w:t xml:space="preserve">المادة الثلاثون : </w:t>
      </w:r>
    </w:p>
    <w:p w:rsidR="007E00D5" w:rsidRPr="007429AD" w:rsidRDefault="007E00D5" w:rsidP="00C64C59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>يكون ل</w:t>
      </w:r>
      <w:r w:rsidR="00C64C59">
        <w:rPr>
          <w:rFonts w:cs="AL-Mohanad" w:hint="cs"/>
          <w:b/>
          <w:bCs/>
          <w:rtl/>
        </w:rPr>
        <w:t>ل</w:t>
      </w:r>
      <w:r w:rsidRPr="007429AD">
        <w:rPr>
          <w:rFonts w:cs="AL-Mohanad" w:hint="cs"/>
          <w:b/>
          <w:bCs/>
          <w:rtl/>
        </w:rPr>
        <w:t xml:space="preserve">كراسي حساب جارٍ مستقل وموحد في أحد المصارف المحلية ، تودع فيه جميع إيرادات </w:t>
      </w:r>
      <w:r w:rsidR="00C64C59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 xml:space="preserve">كراسي من المصادر المختلفة ، وتدرج هذه الإيرادات ضمن الإيرادات السنوية للكراسي ويتولى مجلس </w:t>
      </w:r>
      <w:r w:rsidR="00C64C59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 xml:space="preserve">كراسي الإشراف على </w:t>
      </w:r>
      <w:r w:rsidR="00C64C59">
        <w:rPr>
          <w:rFonts w:cs="AL-Mohanad" w:hint="cs"/>
          <w:b/>
          <w:bCs/>
          <w:rtl/>
        </w:rPr>
        <w:t>الحساب</w:t>
      </w:r>
      <w:r w:rsidRPr="007429AD">
        <w:rPr>
          <w:rFonts w:cs="AL-Mohanad" w:hint="cs"/>
          <w:b/>
          <w:bCs/>
          <w:rtl/>
        </w:rPr>
        <w:t xml:space="preserve">. </w:t>
      </w:r>
    </w:p>
    <w:p w:rsidR="007E00D5" w:rsidRPr="00B17679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17679">
        <w:rPr>
          <w:rFonts w:cs="AL-Mohanad Bold" w:hint="cs"/>
          <w:b/>
          <w:bCs/>
          <w:color w:val="0070C0"/>
          <w:u w:val="single"/>
          <w:rtl/>
        </w:rPr>
        <w:t xml:space="preserve">المادة الحادية والثلاثون : </w:t>
      </w:r>
    </w:p>
    <w:p w:rsidR="00D17B7B" w:rsidRPr="00492956" w:rsidRDefault="007E00D5" w:rsidP="00492956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>يكون ل</w:t>
      </w:r>
      <w:r w:rsidR="00365F42">
        <w:rPr>
          <w:rFonts w:cs="AL-Mohanad" w:hint="cs"/>
          <w:b/>
          <w:bCs/>
          <w:rtl/>
        </w:rPr>
        <w:t>ل</w:t>
      </w:r>
      <w:r w:rsidRPr="007429AD">
        <w:rPr>
          <w:rFonts w:cs="AL-Mohanad" w:hint="cs"/>
          <w:b/>
          <w:bCs/>
          <w:rtl/>
        </w:rPr>
        <w:t xml:space="preserve">كراسي </w:t>
      </w:r>
      <w:r w:rsidR="00365F42">
        <w:rPr>
          <w:rFonts w:cs="AL-Mohanad" w:hint="cs"/>
          <w:b/>
          <w:bCs/>
          <w:rtl/>
        </w:rPr>
        <w:t>ميزانية سنوية موحدة</w:t>
      </w:r>
      <w:r w:rsidRPr="007429AD">
        <w:rPr>
          <w:rFonts w:cs="AL-Mohanad" w:hint="cs"/>
          <w:b/>
          <w:bCs/>
          <w:rtl/>
        </w:rPr>
        <w:t xml:space="preserve">، تتضمن موارد كراسي البحث  ومجلس </w:t>
      </w:r>
      <w:r w:rsidR="00365F42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>كراسي</w:t>
      </w:r>
      <w:r w:rsidR="00365F42">
        <w:rPr>
          <w:rFonts w:cs="AL-Mohanad" w:hint="cs"/>
          <w:b/>
          <w:bCs/>
          <w:rtl/>
        </w:rPr>
        <w:t>، وصندوقه</w:t>
      </w:r>
      <w:r w:rsidRPr="007429AD">
        <w:rPr>
          <w:rFonts w:cs="AL-Mohanad" w:hint="cs"/>
          <w:b/>
          <w:bCs/>
          <w:rtl/>
        </w:rPr>
        <w:t xml:space="preserve">، </w:t>
      </w:r>
      <w:r w:rsidR="00365F42">
        <w:rPr>
          <w:rFonts w:cs="AL-Mohanad" w:hint="cs"/>
          <w:b/>
          <w:bCs/>
          <w:rtl/>
        </w:rPr>
        <w:t>والوحدات الإدارية المتفرعة عنها، ومصروفاتها</w:t>
      </w:r>
      <w:r w:rsidRPr="007429AD">
        <w:rPr>
          <w:rFonts w:cs="AL-Mohanad" w:hint="cs"/>
          <w:b/>
          <w:bCs/>
          <w:rtl/>
        </w:rPr>
        <w:t xml:space="preserve">. </w:t>
      </w:r>
    </w:p>
    <w:p w:rsidR="007E00D5" w:rsidRPr="00B17679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17679">
        <w:rPr>
          <w:rFonts w:cs="AL-Mohanad Bold" w:hint="cs"/>
          <w:b/>
          <w:bCs/>
          <w:color w:val="0070C0"/>
          <w:u w:val="single"/>
          <w:rtl/>
        </w:rPr>
        <w:t xml:space="preserve">المادة الثانية والثلاثون : </w:t>
      </w:r>
    </w:p>
    <w:p w:rsidR="007E00D5" w:rsidRPr="007429AD" w:rsidRDefault="007E00D5" w:rsidP="00365F42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lastRenderedPageBreak/>
        <w:t xml:space="preserve">تعتمد ميزانية الكراسي بقرار من مجلس الجامعة بناء على توصية مجلس </w:t>
      </w:r>
      <w:r w:rsidR="00365F42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 xml:space="preserve">كراسي ، وتخضع الميزانية لمراقبة المحاسب القانوني </w:t>
      </w:r>
      <w:r w:rsidR="00365F42">
        <w:rPr>
          <w:rFonts w:cs="AL-Mohanad" w:hint="cs"/>
          <w:b/>
          <w:bCs/>
          <w:rtl/>
        </w:rPr>
        <w:t xml:space="preserve">للكراسي، </w:t>
      </w:r>
      <w:r w:rsidRPr="007429AD">
        <w:rPr>
          <w:rFonts w:cs="AL-Mohanad" w:hint="cs"/>
          <w:b/>
          <w:bCs/>
          <w:rtl/>
        </w:rPr>
        <w:t xml:space="preserve">ولا يتم تدوير المبالغ التي لا يتم صرفها ، وإنما تنقل إلى حساب صندوق </w:t>
      </w:r>
      <w:r w:rsidR="00365F42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>كر</w:t>
      </w:r>
      <w:r w:rsidR="00365F42">
        <w:rPr>
          <w:rFonts w:cs="AL-Mohanad" w:hint="cs"/>
          <w:b/>
          <w:bCs/>
          <w:rtl/>
        </w:rPr>
        <w:t>اسي.</w:t>
      </w:r>
    </w:p>
    <w:p w:rsidR="007E00D5" w:rsidRPr="00B17679" w:rsidRDefault="007E00D5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17679">
        <w:rPr>
          <w:rFonts w:cs="AL-Mohanad Bold" w:hint="cs"/>
          <w:b/>
          <w:bCs/>
          <w:color w:val="0070C0"/>
          <w:u w:val="single"/>
          <w:rtl/>
        </w:rPr>
        <w:t>المادة الثالثة والثلاثون :</w:t>
      </w:r>
    </w:p>
    <w:p w:rsidR="007E00D5" w:rsidRPr="007429AD" w:rsidRDefault="007E00D5" w:rsidP="00166208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تتكون موارد </w:t>
      </w:r>
      <w:r w:rsidR="00166208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 xml:space="preserve">كراسي في الجامعة من : </w:t>
      </w:r>
    </w:p>
    <w:p w:rsidR="007E00D5" w:rsidRPr="00492956" w:rsidRDefault="007E00D5" w:rsidP="00492956">
      <w:pPr>
        <w:pStyle w:val="a8"/>
        <w:numPr>
          <w:ilvl w:val="0"/>
          <w:numId w:val="26"/>
        </w:numPr>
        <w:jc w:val="both"/>
        <w:rPr>
          <w:rFonts w:cs="AL-Mohanad"/>
          <w:b/>
          <w:bCs/>
          <w:rtl/>
        </w:rPr>
      </w:pPr>
      <w:r w:rsidRPr="00492956">
        <w:rPr>
          <w:rFonts w:cs="AL-Mohanad" w:hint="cs"/>
          <w:b/>
          <w:bCs/>
          <w:rtl/>
        </w:rPr>
        <w:t xml:space="preserve">التمويل السنوي الذي يقدمه داعمو الكراسي من المؤسسات والأفراد والشركات . </w:t>
      </w:r>
    </w:p>
    <w:p w:rsidR="007E00D5" w:rsidRPr="00492956" w:rsidRDefault="007E00D5" w:rsidP="00492956">
      <w:pPr>
        <w:pStyle w:val="a8"/>
        <w:numPr>
          <w:ilvl w:val="0"/>
          <w:numId w:val="26"/>
        </w:numPr>
        <w:jc w:val="both"/>
        <w:rPr>
          <w:rFonts w:cs="AL-Mohanad"/>
          <w:b/>
          <w:bCs/>
          <w:rtl/>
        </w:rPr>
      </w:pPr>
      <w:r w:rsidRPr="00492956">
        <w:rPr>
          <w:rFonts w:cs="AL-Mohanad" w:hint="cs"/>
          <w:b/>
          <w:bCs/>
          <w:rtl/>
        </w:rPr>
        <w:t>إيرادات</w:t>
      </w:r>
      <w:r w:rsidR="00166208" w:rsidRPr="00492956">
        <w:rPr>
          <w:rFonts w:cs="AL-Mohanad" w:hint="cs"/>
          <w:b/>
          <w:bCs/>
          <w:rtl/>
        </w:rPr>
        <w:t>ه</w:t>
      </w:r>
      <w:r w:rsidRPr="00492956">
        <w:rPr>
          <w:rFonts w:cs="AL-Mohanad" w:hint="cs"/>
          <w:b/>
          <w:bCs/>
          <w:rtl/>
        </w:rPr>
        <w:t xml:space="preserve"> من المشروعات البحثية ، والبرامج العلمية التي تقوم بها . </w:t>
      </w:r>
    </w:p>
    <w:p w:rsidR="007E00D5" w:rsidRPr="00492956" w:rsidRDefault="007E00D5" w:rsidP="00492956">
      <w:pPr>
        <w:pStyle w:val="a8"/>
        <w:numPr>
          <w:ilvl w:val="0"/>
          <w:numId w:val="26"/>
        </w:numPr>
        <w:jc w:val="both"/>
        <w:rPr>
          <w:rFonts w:cs="AL-Mohanad"/>
          <w:b/>
          <w:bCs/>
          <w:rtl/>
        </w:rPr>
      </w:pPr>
      <w:r w:rsidRPr="00492956">
        <w:rPr>
          <w:rFonts w:cs="AL-Mohanad" w:hint="cs"/>
          <w:b/>
          <w:bCs/>
          <w:rtl/>
        </w:rPr>
        <w:t>الدعم الذي يمكن أن يخ</w:t>
      </w:r>
      <w:r w:rsidR="00166208" w:rsidRPr="00492956">
        <w:rPr>
          <w:rFonts w:cs="AL-Mohanad" w:hint="cs"/>
          <w:b/>
          <w:bCs/>
          <w:rtl/>
        </w:rPr>
        <w:t xml:space="preserve">صصه صندوق التعليم العالي، أو </w:t>
      </w:r>
      <w:r w:rsidRPr="00492956">
        <w:rPr>
          <w:rFonts w:cs="AL-Mohanad" w:hint="cs"/>
          <w:b/>
          <w:bCs/>
          <w:rtl/>
        </w:rPr>
        <w:t xml:space="preserve">أوقاف الجامعة ، أو ما ينشأ مستقبلاً من صناديق ذات صلة لدعم </w:t>
      </w:r>
      <w:r w:rsidR="00166208" w:rsidRPr="00492956">
        <w:rPr>
          <w:rFonts w:cs="AL-Mohanad" w:hint="cs"/>
          <w:b/>
          <w:bCs/>
          <w:rtl/>
        </w:rPr>
        <w:t>الكراس</w:t>
      </w:r>
      <w:r w:rsidRPr="00492956">
        <w:rPr>
          <w:rFonts w:cs="AL-Mohanad" w:hint="cs"/>
          <w:b/>
          <w:bCs/>
          <w:rtl/>
        </w:rPr>
        <w:t xml:space="preserve">. </w:t>
      </w:r>
    </w:p>
    <w:p w:rsidR="007E00D5" w:rsidRPr="00492956" w:rsidRDefault="007E00D5" w:rsidP="00492956">
      <w:pPr>
        <w:pStyle w:val="a8"/>
        <w:numPr>
          <w:ilvl w:val="0"/>
          <w:numId w:val="26"/>
        </w:numPr>
        <w:jc w:val="both"/>
        <w:rPr>
          <w:rFonts w:cs="AL-Mohanad"/>
          <w:b/>
          <w:bCs/>
          <w:rtl/>
        </w:rPr>
      </w:pPr>
      <w:r w:rsidRPr="00492956">
        <w:rPr>
          <w:rFonts w:cs="AL-Mohanad" w:hint="cs"/>
          <w:b/>
          <w:bCs/>
          <w:rtl/>
        </w:rPr>
        <w:t>التبرعات والهبات والوصايا</w:t>
      </w:r>
      <w:r w:rsidR="00C12F80" w:rsidRPr="00492956">
        <w:rPr>
          <w:rFonts w:cs="AL-Mohanad" w:hint="cs"/>
          <w:b/>
          <w:bCs/>
          <w:rtl/>
        </w:rPr>
        <w:t xml:space="preserve"> </w:t>
      </w:r>
      <w:r w:rsidRPr="00492956">
        <w:rPr>
          <w:rFonts w:cs="AL-Mohanad" w:hint="cs"/>
          <w:b/>
          <w:bCs/>
          <w:rtl/>
        </w:rPr>
        <w:t>والأوقاف التي تقدمها المؤسسات والأفراد</w:t>
      </w:r>
      <w:r w:rsidR="00C12F80" w:rsidRPr="00492956">
        <w:rPr>
          <w:rFonts w:cs="AL-Mohanad" w:hint="cs"/>
          <w:b/>
          <w:bCs/>
          <w:rtl/>
        </w:rPr>
        <w:t xml:space="preserve"> له</w:t>
      </w:r>
      <w:r w:rsidRPr="00492956">
        <w:rPr>
          <w:rFonts w:cs="AL-Mohanad" w:hint="cs"/>
          <w:b/>
          <w:bCs/>
          <w:rtl/>
        </w:rPr>
        <w:t xml:space="preserve"> . </w:t>
      </w:r>
    </w:p>
    <w:p w:rsidR="007E00D5" w:rsidRPr="00492956" w:rsidRDefault="007E00D5" w:rsidP="00492956">
      <w:pPr>
        <w:pStyle w:val="a8"/>
        <w:numPr>
          <w:ilvl w:val="0"/>
          <w:numId w:val="26"/>
        </w:numPr>
        <w:jc w:val="both"/>
        <w:rPr>
          <w:rFonts w:cs="AL-Mohanad"/>
          <w:b/>
          <w:bCs/>
          <w:rtl/>
        </w:rPr>
      </w:pPr>
      <w:r w:rsidRPr="00492956">
        <w:rPr>
          <w:rFonts w:cs="AL-Mohanad" w:hint="cs"/>
          <w:b/>
          <w:bCs/>
          <w:rtl/>
        </w:rPr>
        <w:t>عائد استثمار التمويل السنوي الذي تقدمه المؤسسات والأفراد ل</w:t>
      </w:r>
      <w:r w:rsidR="00082677" w:rsidRPr="00492956">
        <w:rPr>
          <w:rFonts w:cs="AL-Mohanad" w:hint="cs"/>
          <w:b/>
          <w:bCs/>
          <w:rtl/>
        </w:rPr>
        <w:t>ه</w:t>
      </w:r>
      <w:r w:rsidRPr="00492956">
        <w:rPr>
          <w:rFonts w:cs="AL-Mohanad" w:hint="cs"/>
          <w:b/>
          <w:bCs/>
          <w:rtl/>
        </w:rPr>
        <w:t xml:space="preserve"> . </w:t>
      </w:r>
    </w:p>
    <w:p w:rsidR="007E00D5" w:rsidRPr="00492956" w:rsidRDefault="00082677" w:rsidP="00492956">
      <w:pPr>
        <w:pStyle w:val="a8"/>
        <w:numPr>
          <w:ilvl w:val="0"/>
          <w:numId w:val="26"/>
        </w:numPr>
        <w:jc w:val="both"/>
        <w:rPr>
          <w:rFonts w:cs="AL-Mohanad"/>
          <w:b/>
          <w:bCs/>
          <w:rtl/>
        </w:rPr>
      </w:pPr>
      <w:r w:rsidRPr="00492956">
        <w:rPr>
          <w:rFonts w:cs="AL-Mohanad" w:hint="cs"/>
          <w:b/>
          <w:bCs/>
          <w:rtl/>
        </w:rPr>
        <w:t>ما يمكن أن تخصصه الجامعة لدعمه</w:t>
      </w:r>
      <w:r w:rsidR="007E00D5" w:rsidRPr="00492956">
        <w:rPr>
          <w:rFonts w:cs="AL-Mohanad" w:hint="cs"/>
          <w:b/>
          <w:bCs/>
          <w:rtl/>
        </w:rPr>
        <w:t xml:space="preserve"> . </w:t>
      </w:r>
    </w:p>
    <w:p w:rsidR="007E00D5" w:rsidRPr="00EE0C76" w:rsidRDefault="00AA3AAA" w:rsidP="006A7607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B17679">
        <w:rPr>
          <w:rFonts w:cs="AL-Mohanad Bold" w:hint="cs"/>
          <w:b/>
          <w:bCs/>
          <w:color w:val="0070C0"/>
          <w:u w:val="single"/>
          <w:rtl/>
        </w:rPr>
        <w:t xml:space="preserve">المادة الرابعة والثلاثون : </w:t>
      </w:r>
    </w:p>
    <w:p w:rsidR="007E00D5" w:rsidRPr="007429AD" w:rsidRDefault="007E00D5" w:rsidP="006A7607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تشمل مصروفات </w:t>
      </w:r>
      <w:r w:rsidR="006A7607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>كراسي الأوجه ا</w:t>
      </w:r>
      <w:r w:rsidR="006A7607">
        <w:rPr>
          <w:rFonts w:cs="AL-Mohanad" w:hint="cs"/>
          <w:b/>
          <w:bCs/>
          <w:rtl/>
        </w:rPr>
        <w:t>لآتية</w:t>
      </w:r>
      <w:r w:rsidRPr="007429AD">
        <w:rPr>
          <w:rFonts w:cs="AL-Mohanad" w:hint="cs"/>
          <w:b/>
          <w:bCs/>
          <w:rtl/>
        </w:rPr>
        <w:t xml:space="preserve"> : </w:t>
      </w:r>
    </w:p>
    <w:p w:rsidR="007E00D5" w:rsidRPr="00492956" w:rsidRDefault="007E00D5" w:rsidP="00492956">
      <w:pPr>
        <w:pStyle w:val="a8"/>
        <w:numPr>
          <w:ilvl w:val="0"/>
          <w:numId w:val="27"/>
        </w:numPr>
        <w:jc w:val="both"/>
        <w:rPr>
          <w:rFonts w:cs="AL-Mohanad"/>
          <w:b/>
          <w:bCs/>
          <w:rtl/>
        </w:rPr>
      </w:pPr>
      <w:r w:rsidRPr="00492956">
        <w:rPr>
          <w:rFonts w:cs="AL-Mohanad" w:hint="cs"/>
          <w:b/>
          <w:bCs/>
          <w:rtl/>
        </w:rPr>
        <w:t xml:space="preserve">الرواتب والمكافآت ومقابل ساعات العمل الإضافية . </w:t>
      </w:r>
    </w:p>
    <w:p w:rsidR="007E00D5" w:rsidRPr="00492956" w:rsidRDefault="007E00D5" w:rsidP="00492956">
      <w:pPr>
        <w:pStyle w:val="a8"/>
        <w:numPr>
          <w:ilvl w:val="0"/>
          <w:numId w:val="27"/>
        </w:numPr>
        <w:jc w:val="both"/>
        <w:rPr>
          <w:rFonts w:cs="AL-Mohanad"/>
          <w:b/>
          <w:bCs/>
          <w:rtl/>
        </w:rPr>
      </w:pPr>
      <w:r w:rsidRPr="00492956">
        <w:rPr>
          <w:rFonts w:cs="AL-Mohanad" w:hint="cs"/>
          <w:b/>
          <w:bCs/>
          <w:rtl/>
        </w:rPr>
        <w:t xml:space="preserve">شراء الأجهزة والآلات والمعدات وجميع المتطلبات اللازمة لتنفيذ البرامج والأنشطة المختلفة . </w:t>
      </w:r>
    </w:p>
    <w:p w:rsidR="007E00D5" w:rsidRPr="00492956" w:rsidRDefault="007E00D5" w:rsidP="00492956">
      <w:pPr>
        <w:pStyle w:val="a8"/>
        <w:numPr>
          <w:ilvl w:val="0"/>
          <w:numId w:val="27"/>
        </w:numPr>
        <w:jc w:val="both"/>
        <w:rPr>
          <w:rFonts w:cs="AL-Mohanad"/>
          <w:b/>
          <w:bCs/>
          <w:rtl/>
        </w:rPr>
      </w:pPr>
      <w:r w:rsidRPr="00492956">
        <w:rPr>
          <w:rFonts w:cs="AL-Mohanad" w:hint="cs"/>
          <w:b/>
          <w:bCs/>
          <w:rtl/>
        </w:rPr>
        <w:lastRenderedPageBreak/>
        <w:t>مصروفات إقامة المؤتمرات والندوات واللقاءات و</w:t>
      </w:r>
      <w:r w:rsidR="00D17B7B" w:rsidRPr="00492956">
        <w:rPr>
          <w:rFonts w:cs="AL-Mohanad" w:hint="cs"/>
          <w:b/>
          <w:bCs/>
          <w:rtl/>
        </w:rPr>
        <w:t>ال</w:t>
      </w:r>
      <w:r w:rsidRPr="00492956">
        <w:rPr>
          <w:rFonts w:cs="AL-Mohanad" w:hint="cs"/>
          <w:b/>
          <w:bCs/>
          <w:rtl/>
        </w:rPr>
        <w:t xml:space="preserve">حلقات </w:t>
      </w:r>
      <w:r w:rsidR="00D17B7B" w:rsidRPr="00492956">
        <w:rPr>
          <w:rFonts w:cs="AL-Mohanad" w:hint="cs"/>
          <w:b/>
          <w:bCs/>
          <w:rtl/>
        </w:rPr>
        <w:t>.</w:t>
      </w:r>
    </w:p>
    <w:p w:rsidR="007E00D5" w:rsidRPr="00492956" w:rsidRDefault="006A7607" w:rsidP="00492956">
      <w:pPr>
        <w:pStyle w:val="a8"/>
        <w:numPr>
          <w:ilvl w:val="0"/>
          <w:numId w:val="27"/>
        </w:numPr>
        <w:jc w:val="both"/>
        <w:rPr>
          <w:rFonts w:cs="AL-Mohanad"/>
          <w:b/>
          <w:bCs/>
          <w:rtl/>
        </w:rPr>
      </w:pPr>
      <w:r w:rsidRPr="00492956">
        <w:rPr>
          <w:rFonts w:cs="AL-Mohanad" w:hint="cs"/>
          <w:b/>
          <w:bCs/>
          <w:rtl/>
        </w:rPr>
        <w:t xml:space="preserve">مصروفات الطباعة والنشر </w:t>
      </w:r>
      <w:r w:rsidR="007E00D5" w:rsidRPr="00492956">
        <w:rPr>
          <w:rFonts w:cs="AL-Mohanad" w:hint="cs"/>
          <w:b/>
          <w:bCs/>
          <w:rtl/>
        </w:rPr>
        <w:t xml:space="preserve">والتسويق والإعلان . </w:t>
      </w:r>
    </w:p>
    <w:p w:rsidR="007E00D5" w:rsidRPr="00492956" w:rsidRDefault="007E00D5" w:rsidP="00492956">
      <w:pPr>
        <w:pStyle w:val="a8"/>
        <w:numPr>
          <w:ilvl w:val="0"/>
          <w:numId w:val="27"/>
        </w:numPr>
        <w:jc w:val="both"/>
        <w:rPr>
          <w:rFonts w:cs="AL-Mohanad"/>
          <w:b/>
          <w:bCs/>
          <w:rtl/>
        </w:rPr>
      </w:pPr>
      <w:r w:rsidRPr="00492956">
        <w:rPr>
          <w:rFonts w:cs="AL-Mohanad" w:hint="cs"/>
          <w:b/>
          <w:bCs/>
          <w:rtl/>
        </w:rPr>
        <w:t xml:space="preserve">مصروفات تهيئة البرامج والأنشطة التي تقوم بها الكراسي . </w:t>
      </w:r>
    </w:p>
    <w:p w:rsidR="007E00D5" w:rsidRPr="00492956" w:rsidRDefault="007E00D5" w:rsidP="00492956">
      <w:pPr>
        <w:pStyle w:val="a8"/>
        <w:numPr>
          <w:ilvl w:val="0"/>
          <w:numId w:val="27"/>
        </w:numPr>
        <w:jc w:val="both"/>
        <w:rPr>
          <w:rFonts w:cs="AL-Mohanad"/>
          <w:b/>
          <w:bCs/>
          <w:rtl/>
        </w:rPr>
      </w:pPr>
      <w:r w:rsidRPr="00492956">
        <w:rPr>
          <w:rFonts w:cs="AL-Mohanad" w:hint="cs"/>
          <w:b/>
          <w:bCs/>
          <w:rtl/>
        </w:rPr>
        <w:t xml:space="preserve">تكاليف المحاسبين القانونيين . </w:t>
      </w:r>
    </w:p>
    <w:p w:rsidR="007E00D5" w:rsidRPr="00492956" w:rsidRDefault="007E00D5" w:rsidP="00492956">
      <w:pPr>
        <w:pStyle w:val="a8"/>
        <w:numPr>
          <w:ilvl w:val="0"/>
          <w:numId w:val="27"/>
        </w:numPr>
        <w:jc w:val="both"/>
        <w:rPr>
          <w:rFonts w:cs="AL-Mohanad"/>
          <w:b/>
          <w:bCs/>
          <w:rtl/>
        </w:rPr>
      </w:pPr>
      <w:r w:rsidRPr="00492956">
        <w:rPr>
          <w:rFonts w:cs="AL-Mohanad" w:hint="cs"/>
          <w:b/>
          <w:bCs/>
          <w:rtl/>
        </w:rPr>
        <w:t>تكاليف الت</w:t>
      </w:r>
      <w:r w:rsidR="006A7607" w:rsidRPr="00492956">
        <w:rPr>
          <w:rFonts w:cs="AL-Mohanad" w:hint="cs"/>
          <w:b/>
          <w:bCs/>
          <w:rtl/>
        </w:rPr>
        <w:t>عاقد والتعاون والمنح الدراسية والرحلات العلمية.</w:t>
      </w:r>
      <w:r w:rsidRPr="00492956">
        <w:rPr>
          <w:rFonts w:cs="AL-Mohanad" w:hint="cs"/>
          <w:b/>
          <w:bCs/>
          <w:rtl/>
        </w:rPr>
        <w:t xml:space="preserve"> </w:t>
      </w:r>
    </w:p>
    <w:p w:rsidR="007E00D5" w:rsidRPr="00492956" w:rsidRDefault="007E00D5" w:rsidP="00492956">
      <w:pPr>
        <w:pStyle w:val="a8"/>
        <w:numPr>
          <w:ilvl w:val="0"/>
          <w:numId w:val="27"/>
        </w:numPr>
        <w:jc w:val="both"/>
        <w:rPr>
          <w:rFonts w:cs="AL-Mohanad"/>
          <w:b/>
          <w:bCs/>
          <w:rtl/>
        </w:rPr>
      </w:pPr>
      <w:r w:rsidRPr="00492956">
        <w:rPr>
          <w:rFonts w:cs="AL-Mohanad" w:hint="cs"/>
          <w:b/>
          <w:bCs/>
          <w:rtl/>
        </w:rPr>
        <w:t xml:space="preserve">مصروفات النقل والضيافة وأجرة المباني والمواقع . </w:t>
      </w:r>
    </w:p>
    <w:p w:rsidR="007E00D5" w:rsidRPr="00EE0C76" w:rsidRDefault="00BB103E" w:rsidP="00BB103E">
      <w:pPr>
        <w:jc w:val="both"/>
        <w:rPr>
          <w:rFonts w:cs="AL-Mohanad Bold"/>
          <w:b/>
          <w:bCs/>
          <w:color w:val="0070C0"/>
          <w:u w:val="single"/>
          <w:rtl/>
        </w:rPr>
      </w:pPr>
      <w:r>
        <w:rPr>
          <w:rFonts w:cs="AL-Mohanad Bold" w:hint="cs"/>
          <w:b/>
          <w:bCs/>
          <w:color w:val="0070C0"/>
          <w:u w:val="single"/>
          <w:rtl/>
        </w:rPr>
        <w:t>المادة الخامسة</w:t>
      </w:r>
      <w:r w:rsidR="007E00D5" w:rsidRPr="00EE0C76">
        <w:rPr>
          <w:rFonts w:cs="AL-Mohanad Bold" w:hint="cs"/>
          <w:b/>
          <w:bCs/>
          <w:color w:val="0070C0"/>
          <w:u w:val="single"/>
          <w:rtl/>
        </w:rPr>
        <w:t xml:space="preserve"> والثلاثون : </w:t>
      </w:r>
    </w:p>
    <w:p w:rsidR="007E00D5" w:rsidRPr="007429AD" w:rsidRDefault="007E00D5" w:rsidP="00BB103E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تتحمل الجامعة رواتب أساتذة </w:t>
      </w:r>
      <w:r w:rsidR="00BB103E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 xml:space="preserve">كراسي وأمين مجلس </w:t>
      </w:r>
      <w:r w:rsidR="00BB103E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>كراسي، وفقاً لما ي</w:t>
      </w:r>
      <w:r w:rsidR="00BB103E">
        <w:rPr>
          <w:rFonts w:cs="AL-Mohanad" w:hint="cs"/>
          <w:b/>
          <w:bCs/>
          <w:rtl/>
        </w:rPr>
        <w:t>تقاضونه بالفعل من مرتبات وبدلات</w:t>
      </w:r>
      <w:r w:rsidRPr="007429AD">
        <w:rPr>
          <w:rFonts w:cs="AL-Mohanad" w:hint="cs"/>
          <w:b/>
          <w:bCs/>
          <w:rtl/>
        </w:rPr>
        <w:t xml:space="preserve">، وتتحمل ميزانية الكراسي بدل التفرغ وساعات العمل الإضافي . </w:t>
      </w:r>
    </w:p>
    <w:p w:rsidR="007E00D5" w:rsidRPr="00EE0C76" w:rsidRDefault="007E00D5" w:rsidP="00BB103E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EE0C76">
        <w:rPr>
          <w:rFonts w:cs="AL-Mohanad Bold" w:hint="cs"/>
          <w:b/>
          <w:bCs/>
          <w:color w:val="0070C0"/>
          <w:u w:val="single"/>
          <w:rtl/>
        </w:rPr>
        <w:t xml:space="preserve">المادة </w:t>
      </w:r>
      <w:r w:rsidR="00BB103E" w:rsidRPr="00EE0C76">
        <w:rPr>
          <w:rFonts w:cs="AL-Mohanad Bold" w:hint="cs"/>
          <w:b/>
          <w:bCs/>
          <w:color w:val="0070C0"/>
          <w:u w:val="single"/>
          <w:rtl/>
        </w:rPr>
        <w:t>السادسة</w:t>
      </w:r>
      <w:r w:rsidRPr="00EE0C76">
        <w:rPr>
          <w:rFonts w:cs="AL-Mohanad Bold" w:hint="cs"/>
          <w:b/>
          <w:bCs/>
          <w:color w:val="0070C0"/>
          <w:u w:val="single"/>
          <w:rtl/>
        </w:rPr>
        <w:t xml:space="preserve"> والثلاثون : </w:t>
      </w:r>
    </w:p>
    <w:p w:rsidR="007E00D5" w:rsidRPr="007429AD" w:rsidRDefault="007E00D5" w:rsidP="00BB103E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يصرف لأستاذ </w:t>
      </w:r>
      <w:r w:rsidR="00BB103E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 xml:space="preserve">كرسي والأمين العام </w:t>
      </w:r>
      <w:r w:rsidR="00BB103E">
        <w:rPr>
          <w:rFonts w:cs="AL-Mohanad" w:hint="cs"/>
          <w:b/>
          <w:bCs/>
          <w:rtl/>
        </w:rPr>
        <w:t>له</w:t>
      </w:r>
      <w:r w:rsidRPr="007429AD">
        <w:rPr>
          <w:rFonts w:cs="AL-Mohanad" w:hint="cs"/>
          <w:b/>
          <w:bCs/>
          <w:rtl/>
        </w:rPr>
        <w:t xml:space="preserve"> بدل تفرغ وساعات عمل إضافية بما يعادل 50% من</w:t>
      </w:r>
      <w:r w:rsidR="00230272">
        <w:rPr>
          <w:rFonts w:cs="AL-Mohanad" w:hint="cs"/>
          <w:b/>
          <w:bCs/>
          <w:rtl/>
        </w:rPr>
        <w:t xml:space="preserve"> أول مربوط الدرجة المثبت عليها.</w:t>
      </w:r>
    </w:p>
    <w:p w:rsidR="007E00D5" w:rsidRPr="00EE0C76" w:rsidRDefault="00BB103E" w:rsidP="00BB103E">
      <w:pPr>
        <w:jc w:val="both"/>
        <w:rPr>
          <w:rFonts w:cs="AL-Mohanad Bold"/>
          <w:b/>
          <w:bCs/>
          <w:color w:val="0070C0"/>
          <w:u w:val="single"/>
          <w:rtl/>
        </w:rPr>
      </w:pPr>
      <w:r>
        <w:rPr>
          <w:rFonts w:cs="AL-Mohanad Bold" w:hint="cs"/>
          <w:b/>
          <w:bCs/>
          <w:color w:val="0070C0"/>
          <w:u w:val="single"/>
          <w:rtl/>
        </w:rPr>
        <w:t>المادة السابعة</w:t>
      </w:r>
      <w:r w:rsidR="007E00D5" w:rsidRPr="00EE0C76">
        <w:rPr>
          <w:rFonts w:cs="AL-Mohanad Bold" w:hint="cs"/>
          <w:b/>
          <w:bCs/>
          <w:color w:val="0070C0"/>
          <w:u w:val="single"/>
          <w:rtl/>
        </w:rPr>
        <w:t xml:space="preserve"> والثلاثون : </w:t>
      </w:r>
    </w:p>
    <w:p w:rsidR="00EE0C76" w:rsidRDefault="007E00D5" w:rsidP="00230272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تقدر مكافآت أعضاء مجلس </w:t>
      </w:r>
      <w:r w:rsidR="00CC4EBB">
        <w:rPr>
          <w:rFonts w:cs="AL-Mohanad" w:hint="cs"/>
          <w:b/>
          <w:bCs/>
          <w:rtl/>
        </w:rPr>
        <w:t>الكراسي</w:t>
      </w:r>
      <w:r w:rsidRPr="007429AD">
        <w:rPr>
          <w:rFonts w:cs="AL-Mohanad" w:hint="cs"/>
          <w:b/>
          <w:bCs/>
          <w:rtl/>
        </w:rPr>
        <w:t>، وأعضاء اللجان العلمية</w:t>
      </w:r>
      <w:r w:rsidR="00CC4EBB">
        <w:rPr>
          <w:rFonts w:cs="AL-Mohanad" w:hint="cs"/>
          <w:b/>
          <w:bCs/>
          <w:rtl/>
        </w:rPr>
        <w:t xml:space="preserve"> ل</w:t>
      </w:r>
      <w:r w:rsidRPr="007429AD">
        <w:rPr>
          <w:rFonts w:cs="AL-Mohanad" w:hint="cs"/>
          <w:b/>
          <w:bCs/>
          <w:rtl/>
        </w:rPr>
        <w:t xml:space="preserve">حضور الجلسات وفق الآتي : </w:t>
      </w:r>
    </w:p>
    <w:p w:rsidR="007E00D5" w:rsidRPr="00492956" w:rsidRDefault="007E00D5" w:rsidP="00492956">
      <w:pPr>
        <w:pStyle w:val="a8"/>
        <w:numPr>
          <w:ilvl w:val="0"/>
          <w:numId w:val="28"/>
        </w:numPr>
        <w:jc w:val="both"/>
        <w:rPr>
          <w:rFonts w:cs="AL-Mohanad"/>
          <w:b/>
          <w:bCs/>
          <w:rtl/>
        </w:rPr>
      </w:pPr>
      <w:r w:rsidRPr="00492956">
        <w:rPr>
          <w:rFonts w:cs="AL-Mohanad" w:hint="cs"/>
          <w:b/>
          <w:bCs/>
          <w:rtl/>
        </w:rPr>
        <w:t xml:space="preserve">أعضاء مجلس </w:t>
      </w:r>
      <w:r w:rsidR="00CC4EBB" w:rsidRPr="00492956">
        <w:rPr>
          <w:rFonts w:cs="AL-Mohanad" w:hint="cs"/>
          <w:b/>
          <w:bCs/>
          <w:rtl/>
        </w:rPr>
        <w:t>ال</w:t>
      </w:r>
      <w:r w:rsidRPr="00492956">
        <w:rPr>
          <w:rFonts w:cs="AL-Mohanad" w:hint="cs"/>
          <w:b/>
          <w:bCs/>
          <w:rtl/>
        </w:rPr>
        <w:t>كراسي</w:t>
      </w:r>
      <w:r w:rsidR="00CC4EBB" w:rsidRPr="00492956">
        <w:rPr>
          <w:rFonts w:cs="AL-Mohanad" w:hint="cs"/>
          <w:b/>
          <w:bCs/>
          <w:rtl/>
        </w:rPr>
        <w:t>:</w:t>
      </w:r>
      <w:r w:rsidR="00B14B0F" w:rsidRPr="00492956">
        <w:rPr>
          <w:rFonts w:cs="AL-Mohanad" w:hint="cs"/>
          <w:b/>
          <w:bCs/>
          <w:rtl/>
        </w:rPr>
        <w:t xml:space="preserve"> مكافأة </w:t>
      </w:r>
      <w:r w:rsidR="00CC4EBB" w:rsidRPr="00492956">
        <w:rPr>
          <w:rFonts w:cs="AL-Mohanad" w:hint="cs"/>
          <w:b/>
          <w:bCs/>
          <w:rtl/>
        </w:rPr>
        <w:t>مماثلة لما يصرف لأعضاء المجلس العلمي في الجامعة.</w:t>
      </w:r>
      <w:r w:rsidRPr="00492956">
        <w:rPr>
          <w:rFonts w:cs="AL-Mohanad" w:hint="cs"/>
          <w:b/>
          <w:bCs/>
          <w:rtl/>
        </w:rPr>
        <w:t xml:space="preserve"> </w:t>
      </w:r>
    </w:p>
    <w:p w:rsidR="007E00D5" w:rsidRDefault="007E00D5" w:rsidP="00492956">
      <w:pPr>
        <w:pStyle w:val="a8"/>
        <w:numPr>
          <w:ilvl w:val="0"/>
          <w:numId w:val="28"/>
        </w:numPr>
        <w:jc w:val="both"/>
        <w:rPr>
          <w:rFonts w:cs="AL-Mohanad"/>
          <w:b/>
          <w:bCs/>
        </w:rPr>
      </w:pPr>
      <w:r w:rsidRPr="00492956">
        <w:rPr>
          <w:rFonts w:cs="AL-Mohanad" w:hint="cs"/>
          <w:b/>
          <w:bCs/>
          <w:rtl/>
        </w:rPr>
        <w:t>أعضاء اللجان العلمية ل</w:t>
      </w:r>
      <w:r w:rsidR="007C06D5" w:rsidRPr="00492956">
        <w:rPr>
          <w:rFonts w:cs="AL-Mohanad" w:hint="cs"/>
          <w:b/>
          <w:bCs/>
          <w:rtl/>
        </w:rPr>
        <w:t>لكراسي</w:t>
      </w:r>
      <w:r w:rsidRPr="00492956">
        <w:rPr>
          <w:rFonts w:cs="AL-Mohanad" w:hint="cs"/>
          <w:b/>
          <w:bCs/>
          <w:rtl/>
        </w:rPr>
        <w:t xml:space="preserve">: </w:t>
      </w:r>
      <w:r w:rsidR="009B447C" w:rsidRPr="00492956">
        <w:rPr>
          <w:rFonts w:cs="AL-Mohanad" w:hint="cs"/>
          <w:b/>
          <w:bCs/>
          <w:rtl/>
        </w:rPr>
        <w:t>مكافأ</w:t>
      </w:r>
      <w:r w:rsidR="007C06D5" w:rsidRPr="00492956">
        <w:rPr>
          <w:rFonts w:cs="AL-Mohanad" w:hint="cs"/>
          <w:b/>
          <w:bCs/>
          <w:rtl/>
        </w:rPr>
        <w:t>ة تساوي ما يصرف لأعضاء مج</w:t>
      </w:r>
      <w:r w:rsidR="00D17B7B" w:rsidRPr="00492956">
        <w:rPr>
          <w:rFonts w:cs="AL-Mohanad" w:hint="cs"/>
          <w:b/>
          <w:bCs/>
          <w:rtl/>
        </w:rPr>
        <w:t>ا</w:t>
      </w:r>
      <w:r w:rsidR="007C06D5" w:rsidRPr="00492956">
        <w:rPr>
          <w:rFonts w:cs="AL-Mohanad" w:hint="cs"/>
          <w:b/>
          <w:bCs/>
          <w:rtl/>
        </w:rPr>
        <w:t>لس الكليات في الجامعة.</w:t>
      </w:r>
    </w:p>
    <w:p w:rsidR="00834EE3" w:rsidRDefault="00834EE3" w:rsidP="00834EE3">
      <w:pPr>
        <w:jc w:val="both"/>
        <w:rPr>
          <w:rFonts w:cs="AL-Mohanad"/>
          <w:b/>
          <w:bCs/>
          <w:rtl/>
        </w:rPr>
      </w:pPr>
    </w:p>
    <w:p w:rsidR="00834EE3" w:rsidRDefault="00834EE3" w:rsidP="00834EE3">
      <w:pPr>
        <w:jc w:val="both"/>
        <w:rPr>
          <w:rFonts w:cs="AL-Mohanad"/>
          <w:b/>
          <w:bCs/>
          <w:rtl/>
        </w:rPr>
      </w:pPr>
    </w:p>
    <w:p w:rsidR="00834EE3" w:rsidRPr="00834EE3" w:rsidRDefault="00834EE3" w:rsidP="00834EE3">
      <w:pPr>
        <w:jc w:val="both"/>
        <w:rPr>
          <w:rFonts w:cs="AL-Mohanad"/>
          <w:b/>
          <w:bCs/>
          <w:rtl/>
        </w:rPr>
      </w:pPr>
    </w:p>
    <w:p w:rsidR="00D17B7B" w:rsidRPr="00492956" w:rsidRDefault="007E00D5" w:rsidP="00492956">
      <w:pPr>
        <w:pStyle w:val="a8"/>
        <w:numPr>
          <w:ilvl w:val="0"/>
          <w:numId w:val="28"/>
        </w:numPr>
        <w:jc w:val="both"/>
        <w:rPr>
          <w:rFonts w:cs="AL-Mohanad"/>
          <w:b/>
          <w:bCs/>
          <w:rtl/>
        </w:rPr>
      </w:pPr>
      <w:r w:rsidRPr="00492956">
        <w:rPr>
          <w:rFonts w:cs="AL-Mohanad" w:hint="cs"/>
          <w:b/>
          <w:bCs/>
          <w:rtl/>
        </w:rPr>
        <w:t>أعضاء اللجان الاستشارية الدائمة ل</w:t>
      </w:r>
      <w:r w:rsidR="007C06D5" w:rsidRPr="00492956">
        <w:rPr>
          <w:rFonts w:cs="AL-Mohanad" w:hint="cs"/>
          <w:b/>
          <w:bCs/>
          <w:rtl/>
        </w:rPr>
        <w:t>ل</w:t>
      </w:r>
      <w:r w:rsidRPr="00492956">
        <w:rPr>
          <w:rFonts w:cs="AL-Mohanad" w:hint="cs"/>
          <w:b/>
          <w:bCs/>
          <w:rtl/>
        </w:rPr>
        <w:t>كراسي ومجلسها وأ</w:t>
      </w:r>
      <w:r w:rsidR="007C06D5" w:rsidRPr="00492956">
        <w:rPr>
          <w:rFonts w:cs="AL-Mohanad" w:hint="cs"/>
          <w:b/>
          <w:bCs/>
          <w:rtl/>
        </w:rPr>
        <w:t>مانته العامة وصندوقه</w:t>
      </w:r>
      <w:r w:rsidRPr="00492956">
        <w:rPr>
          <w:rFonts w:cs="AL-Mohanad" w:hint="cs"/>
          <w:b/>
          <w:bCs/>
          <w:rtl/>
        </w:rPr>
        <w:t xml:space="preserve">: </w:t>
      </w:r>
      <w:r w:rsidR="009B447C" w:rsidRPr="00492956">
        <w:rPr>
          <w:rFonts w:cs="AL-Mohanad" w:hint="cs"/>
          <w:b/>
          <w:bCs/>
          <w:rtl/>
        </w:rPr>
        <w:t>مكافأة تساوي ما يصرف لأعضاء مجلس الكليات في الجامعة.</w:t>
      </w:r>
    </w:p>
    <w:p w:rsidR="007E00D5" w:rsidRPr="00EE0C76" w:rsidRDefault="007E00D5" w:rsidP="009B447C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EE0C76">
        <w:rPr>
          <w:rFonts w:cs="AL-Mohanad Bold" w:hint="cs"/>
          <w:b/>
          <w:bCs/>
          <w:color w:val="0070C0"/>
          <w:u w:val="single"/>
          <w:rtl/>
        </w:rPr>
        <w:t xml:space="preserve">المادة </w:t>
      </w:r>
      <w:r w:rsidR="009B447C">
        <w:rPr>
          <w:rFonts w:cs="AL-Mohanad Bold" w:hint="cs"/>
          <w:b/>
          <w:bCs/>
          <w:color w:val="0070C0"/>
          <w:u w:val="single"/>
          <w:rtl/>
        </w:rPr>
        <w:t xml:space="preserve">الثامنة </w:t>
      </w:r>
      <w:r w:rsidRPr="00EE0C76">
        <w:rPr>
          <w:rFonts w:cs="AL-Mohanad Bold" w:hint="cs"/>
          <w:b/>
          <w:bCs/>
          <w:color w:val="0070C0"/>
          <w:u w:val="single"/>
          <w:rtl/>
        </w:rPr>
        <w:t xml:space="preserve">والثلاثون : </w:t>
      </w:r>
    </w:p>
    <w:p w:rsidR="007E00D5" w:rsidRPr="007429AD" w:rsidRDefault="007E00D5" w:rsidP="009B447C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>تصرف مكافآت الباحثين ومساعدي</w:t>
      </w:r>
      <w:r w:rsidR="009B447C">
        <w:rPr>
          <w:rFonts w:cs="AL-Mohanad" w:hint="cs"/>
          <w:b/>
          <w:bCs/>
          <w:rtl/>
        </w:rPr>
        <w:t>هم</w:t>
      </w:r>
      <w:r w:rsidRPr="007429AD">
        <w:rPr>
          <w:rFonts w:cs="AL-Mohanad" w:hint="cs"/>
          <w:b/>
          <w:bCs/>
          <w:rtl/>
        </w:rPr>
        <w:t xml:space="preserve"> والمستشارين</w:t>
      </w:r>
      <w:r w:rsidR="009B447C">
        <w:rPr>
          <w:rFonts w:cs="AL-Mohanad" w:hint="cs"/>
          <w:b/>
          <w:bCs/>
          <w:rtl/>
        </w:rPr>
        <w:t xml:space="preserve"> </w:t>
      </w:r>
      <w:r w:rsidRPr="007429AD">
        <w:rPr>
          <w:rFonts w:cs="AL-Mohanad" w:hint="cs"/>
          <w:b/>
          <w:bCs/>
          <w:rtl/>
        </w:rPr>
        <w:t>والمدربين</w:t>
      </w:r>
      <w:r w:rsidR="009B447C">
        <w:rPr>
          <w:rFonts w:cs="AL-Mohanad" w:hint="cs"/>
          <w:b/>
          <w:bCs/>
          <w:rtl/>
        </w:rPr>
        <w:t xml:space="preserve"> </w:t>
      </w:r>
      <w:r w:rsidRPr="007429AD">
        <w:rPr>
          <w:rFonts w:cs="AL-Mohanad" w:hint="cs"/>
          <w:b/>
          <w:bCs/>
          <w:rtl/>
        </w:rPr>
        <w:t xml:space="preserve">والموظفين </w:t>
      </w:r>
      <w:r w:rsidR="009B447C">
        <w:rPr>
          <w:rFonts w:cs="AL-Mohanad" w:hint="cs"/>
          <w:b/>
          <w:bCs/>
          <w:rtl/>
        </w:rPr>
        <w:t>والفنيين</w:t>
      </w:r>
      <w:r w:rsidRPr="007429AD">
        <w:rPr>
          <w:rFonts w:cs="AL-Mohanad" w:hint="cs"/>
          <w:b/>
          <w:bCs/>
          <w:rtl/>
        </w:rPr>
        <w:t>، وغيرهم من داخل الجامعة وخارجها ممن يقومون بالمهام المؤقتة ل</w:t>
      </w:r>
      <w:r w:rsidR="009B447C">
        <w:rPr>
          <w:rFonts w:cs="AL-Mohanad" w:hint="cs"/>
          <w:b/>
          <w:bCs/>
          <w:rtl/>
        </w:rPr>
        <w:t>ل</w:t>
      </w:r>
      <w:r w:rsidRPr="007429AD">
        <w:rPr>
          <w:rFonts w:cs="AL-Mohanad" w:hint="cs"/>
          <w:b/>
          <w:bCs/>
          <w:rtl/>
        </w:rPr>
        <w:t>كراسي</w:t>
      </w:r>
      <w:r w:rsidR="009B447C">
        <w:rPr>
          <w:rFonts w:cs="AL-Mohanad" w:hint="cs"/>
          <w:b/>
          <w:bCs/>
          <w:rtl/>
        </w:rPr>
        <w:t xml:space="preserve"> </w:t>
      </w:r>
      <w:r w:rsidRPr="007429AD">
        <w:rPr>
          <w:rFonts w:cs="AL-Mohanad" w:hint="cs"/>
          <w:b/>
          <w:bCs/>
          <w:rtl/>
        </w:rPr>
        <w:t>أو أمانة مجلسه  أو أمانة صندوق</w:t>
      </w:r>
      <w:r w:rsidR="009B447C">
        <w:rPr>
          <w:rFonts w:cs="AL-Mohanad" w:hint="cs"/>
          <w:b/>
          <w:bCs/>
          <w:rtl/>
        </w:rPr>
        <w:t>ه</w:t>
      </w:r>
      <w:r w:rsidRPr="007429AD">
        <w:rPr>
          <w:rFonts w:cs="AL-Mohanad" w:hint="cs"/>
          <w:b/>
          <w:bCs/>
          <w:rtl/>
        </w:rPr>
        <w:t xml:space="preserve"> ع</w:t>
      </w:r>
      <w:r w:rsidR="009B447C">
        <w:rPr>
          <w:rFonts w:cs="AL-Mohanad" w:hint="cs"/>
          <w:b/>
          <w:bCs/>
          <w:rtl/>
        </w:rPr>
        <w:t xml:space="preserve">لى أساس العمل الفعلي مقدراً وفقاً للمادة 12 من اللائحة الموحدة للبحث العلمي، </w:t>
      </w:r>
      <w:r w:rsidRPr="007429AD">
        <w:rPr>
          <w:rFonts w:cs="AL-Mohanad" w:hint="cs"/>
          <w:b/>
          <w:bCs/>
          <w:rtl/>
        </w:rPr>
        <w:t xml:space="preserve">على أن لا يتجاوز استحقاق الشخص الشهري راتب أول مربوط الدرجة التي يشغلها </w:t>
      </w:r>
    </w:p>
    <w:p w:rsidR="009B447C" w:rsidRPr="009B447C" w:rsidRDefault="009B447C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>
        <w:rPr>
          <w:rFonts w:cs="AL-Mohanad Bold" w:hint="cs"/>
          <w:b/>
          <w:bCs/>
          <w:color w:val="0070C0"/>
          <w:u w:val="single"/>
          <w:rtl/>
        </w:rPr>
        <w:t xml:space="preserve">المادة </w:t>
      </w:r>
      <w:r w:rsidRPr="00EE0C76">
        <w:rPr>
          <w:rFonts w:cs="AL-Mohanad Bold" w:hint="cs"/>
          <w:b/>
          <w:bCs/>
          <w:color w:val="0070C0"/>
          <w:u w:val="single"/>
          <w:rtl/>
        </w:rPr>
        <w:t>التاسعة</w:t>
      </w:r>
      <w:r w:rsidRPr="009B447C">
        <w:rPr>
          <w:rFonts w:cs="AL-Mohanad Bold" w:hint="cs"/>
          <w:b/>
          <w:bCs/>
          <w:color w:val="0070C0"/>
          <w:u w:val="single"/>
          <w:rtl/>
        </w:rPr>
        <w:t xml:space="preserve"> والثلاثون:</w:t>
      </w:r>
    </w:p>
    <w:p w:rsidR="007E00D5" w:rsidRPr="007429AD" w:rsidRDefault="007E00D5" w:rsidP="009B447C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يمنح من يساهم في استقطاب الممولين وتسويق الكراسي نسبة تسويقية لا تزيد عن </w:t>
      </w:r>
      <w:r w:rsidR="009B447C">
        <w:rPr>
          <w:rFonts w:cs="AL-Mohanad" w:hint="cs"/>
          <w:b/>
          <w:bCs/>
          <w:rtl/>
        </w:rPr>
        <w:t>7</w:t>
      </w:r>
      <w:r w:rsidRPr="007429AD">
        <w:rPr>
          <w:rFonts w:cs="AL-Mohanad" w:hint="cs"/>
          <w:b/>
          <w:bCs/>
          <w:rtl/>
        </w:rPr>
        <w:t xml:space="preserve">% من قيمة </w:t>
      </w:r>
      <w:r w:rsidR="009B447C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>تمويل ، وتصرف بناء على توصية مجلس الكر</w:t>
      </w:r>
      <w:r w:rsidR="009B447C">
        <w:rPr>
          <w:rFonts w:cs="AL-Mohanad" w:hint="cs"/>
          <w:b/>
          <w:bCs/>
          <w:rtl/>
        </w:rPr>
        <w:t>اسي وموافقة مديرة الجامعة او من تفوضه</w:t>
      </w:r>
      <w:r w:rsidRPr="007429AD">
        <w:rPr>
          <w:rFonts w:cs="AL-Mohanad" w:hint="cs"/>
          <w:b/>
          <w:bCs/>
          <w:rtl/>
        </w:rPr>
        <w:t>.</w:t>
      </w:r>
    </w:p>
    <w:p w:rsidR="007E00D5" w:rsidRPr="00EE0C76" w:rsidRDefault="009B447C" w:rsidP="00EE0C76">
      <w:pPr>
        <w:jc w:val="both"/>
        <w:rPr>
          <w:rFonts w:cs="AL-Mohanad Bold"/>
          <w:b/>
          <w:bCs/>
          <w:color w:val="0070C0"/>
          <w:u w:val="single"/>
          <w:rtl/>
        </w:rPr>
      </w:pPr>
      <w:r>
        <w:rPr>
          <w:rFonts w:cs="AL-Mohanad Bold" w:hint="cs"/>
          <w:b/>
          <w:bCs/>
          <w:color w:val="0070C0"/>
          <w:u w:val="single"/>
          <w:rtl/>
        </w:rPr>
        <w:t xml:space="preserve">المادة </w:t>
      </w:r>
      <w:r w:rsidR="007E00D5" w:rsidRPr="00EE0C76">
        <w:rPr>
          <w:rFonts w:cs="AL-Mohanad Bold" w:hint="cs"/>
          <w:b/>
          <w:bCs/>
          <w:color w:val="0070C0"/>
          <w:u w:val="single"/>
          <w:rtl/>
        </w:rPr>
        <w:t>الأربعون :</w:t>
      </w:r>
    </w:p>
    <w:p w:rsidR="007E00D5" w:rsidRPr="007429AD" w:rsidRDefault="007E00D5" w:rsidP="00ED47B9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إذا كان من </w:t>
      </w:r>
      <w:r w:rsidR="009A21F6">
        <w:rPr>
          <w:rFonts w:cs="AL-Mohanad" w:hint="cs"/>
          <w:b/>
          <w:bCs/>
          <w:rtl/>
        </w:rPr>
        <w:t>يستعان به من أعضاء هيئة التدريس</w:t>
      </w:r>
      <w:r w:rsidRPr="007429AD">
        <w:rPr>
          <w:rFonts w:cs="AL-Mohanad" w:hint="cs"/>
          <w:b/>
          <w:bCs/>
          <w:rtl/>
        </w:rPr>
        <w:t xml:space="preserve"> أو غيرهم من خارج </w:t>
      </w:r>
      <w:r w:rsidR="009A21F6">
        <w:rPr>
          <w:rFonts w:cs="AL-Mohanad" w:hint="cs"/>
          <w:b/>
          <w:bCs/>
          <w:rtl/>
        </w:rPr>
        <w:t xml:space="preserve">مقر الجامعة الذي يوجد به الكرسي، </w:t>
      </w:r>
      <w:r w:rsidRPr="007429AD">
        <w:rPr>
          <w:rFonts w:cs="AL-Mohanad" w:hint="cs"/>
          <w:b/>
          <w:bCs/>
          <w:rtl/>
        </w:rPr>
        <w:t>فيصرف له تذ</w:t>
      </w:r>
      <w:r w:rsidR="009A21F6">
        <w:rPr>
          <w:rFonts w:cs="AL-Mohanad" w:hint="cs"/>
          <w:b/>
          <w:bCs/>
          <w:rtl/>
        </w:rPr>
        <w:t xml:space="preserve">كرة سفر بالطائرة ذهاباً وإياباً حسب الدرجة التي يستحقها </w:t>
      </w:r>
      <w:r w:rsidRPr="007429AD">
        <w:rPr>
          <w:rFonts w:cs="AL-Mohanad" w:hint="cs"/>
          <w:b/>
          <w:bCs/>
          <w:rtl/>
        </w:rPr>
        <w:t xml:space="preserve"> وبدل الانتداب المقرر لأمثاله ، أو تتحمل الجهة المستفيدة نفقات إسكانه ومواصلاته وإعاشته مدة إقامته . </w:t>
      </w:r>
    </w:p>
    <w:p w:rsidR="009B447C" w:rsidRPr="00EE0C76" w:rsidRDefault="009B447C" w:rsidP="009B447C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EE0C76">
        <w:rPr>
          <w:rFonts w:cs="AL-Mohanad Bold" w:hint="cs"/>
          <w:b/>
          <w:bCs/>
          <w:color w:val="0070C0"/>
          <w:u w:val="single"/>
          <w:rtl/>
        </w:rPr>
        <w:t>المادة الحادية والأربعون :</w:t>
      </w:r>
    </w:p>
    <w:p w:rsidR="007E00D5" w:rsidRPr="007429AD" w:rsidRDefault="007E00D5" w:rsidP="007306CD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lastRenderedPageBreak/>
        <w:t xml:space="preserve">لرئيس مجلس الكراسي بناء على اقتراح أستاذ الكرسي </w:t>
      </w:r>
      <w:r w:rsidR="00D81819">
        <w:rPr>
          <w:rFonts w:cs="AL-Mohanad" w:hint="cs"/>
          <w:b/>
          <w:bCs/>
          <w:rtl/>
        </w:rPr>
        <w:t xml:space="preserve"> أو أمين مجلس الكراسي</w:t>
      </w:r>
      <w:r w:rsidRPr="007429AD">
        <w:rPr>
          <w:rFonts w:cs="AL-Mohanad" w:hint="cs"/>
          <w:b/>
          <w:bCs/>
          <w:rtl/>
        </w:rPr>
        <w:t xml:space="preserve"> أو المدير التنفيذي ل</w:t>
      </w:r>
      <w:r w:rsidR="00D81819">
        <w:rPr>
          <w:rFonts w:cs="AL-Mohanad" w:hint="cs"/>
          <w:b/>
          <w:bCs/>
          <w:rtl/>
        </w:rPr>
        <w:t xml:space="preserve">لصندوق، </w:t>
      </w:r>
      <w:r w:rsidRPr="007429AD">
        <w:rPr>
          <w:rFonts w:cs="AL-Mohanad" w:hint="cs"/>
          <w:b/>
          <w:bCs/>
          <w:rtl/>
        </w:rPr>
        <w:t>التعاقد مع الباحثين ومساعدي</w:t>
      </w:r>
      <w:r w:rsidR="00D81819">
        <w:rPr>
          <w:rFonts w:cs="AL-Mohanad" w:hint="cs"/>
          <w:b/>
          <w:bCs/>
          <w:rtl/>
        </w:rPr>
        <w:t>هم</w:t>
      </w:r>
      <w:r w:rsidRPr="007429AD">
        <w:rPr>
          <w:rFonts w:cs="AL-Mohanad" w:hint="cs"/>
          <w:b/>
          <w:bCs/>
          <w:rtl/>
        </w:rPr>
        <w:t xml:space="preserve"> والمستشارين والمدربين </w:t>
      </w:r>
      <w:r w:rsidR="00D81819">
        <w:rPr>
          <w:rFonts w:cs="AL-Mohanad" w:hint="cs"/>
          <w:b/>
          <w:bCs/>
          <w:rtl/>
        </w:rPr>
        <w:t xml:space="preserve"> والموظفين والفنيين الدائمين </w:t>
      </w:r>
      <w:r w:rsidRPr="007429AD">
        <w:rPr>
          <w:rFonts w:cs="AL-Mohanad" w:hint="cs"/>
          <w:b/>
          <w:bCs/>
          <w:rtl/>
        </w:rPr>
        <w:t xml:space="preserve">أو المتعاونين اللازمين لعمل </w:t>
      </w:r>
      <w:r w:rsidR="00D81819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>كرسي البحث من داخل المملكة</w:t>
      </w:r>
      <w:r w:rsidR="00D81819">
        <w:rPr>
          <w:rFonts w:cs="AL-Mohanad" w:hint="cs"/>
          <w:b/>
          <w:bCs/>
          <w:rtl/>
        </w:rPr>
        <w:t xml:space="preserve"> وخارجها</w:t>
      </w:r>
      <w:r w:rsidRPr="007429AD">
        <w:rPr>
          <w:rFonts w:cs="AL-Mohanad" w:hint="cs"/>
          <w:b/>
          <w:bCs/>
          <w:rtl/>
        </w:rPr>
        <w:t xml:space="preserve"> ، شريطة أن يكون التعاقد محدداً بمدة زمنية ت</w:t>
      </w:r>
      <w:r w:rsidR="00B80796">
        <w:rPr>
          <w:rFonts w:cs="AL-Mohanad" w:hint="cs"/>
          <w:b/>
          <w:bCs/>
          <w:rtl/>
        </w:rPr>
        <w:t xml:space="preserve">نتهي بانتهاء تنفيذ المهمة التي كان </w:t>
      </w:r>
      <w:r w:rsidRPr="007429AD">
        <w:rPr>
          <w:rFonts w:cs="AL-Mohanad" w:hint="cs"/>
          <w:b/>
          <w:bCs/>
          <w:rtl/>
        </w:rPr>
        <w:t>من أجله</w:t>
      </w:r>
      <w:r w:rsidR="007306CD">
        <w:rPr>
          <w:rFonts w:cs="AL-Mohanad" w:hint="cs"/>
          <w:b/>
          <w:bCs/>
          <w:rtl/>
        </w:rPr>
        <w:t xml:space="preserve">ا التعاقد ، ويجب أن يتضمن العقد </w:t>
      </w:r>
      <w:r w:rsidRPr="007429AD">
        <w:rPr>
          <w:rFonts w:cs="AL-Mohanad" w:hint="cs"/>
          <w:b/>
          <w:bCs/>
          <w:rtl/>
        </w:rPr>
        <w:t xml:space="preserve">طبيعة العمل والمقابل المالي </w:t>
      </w:r>
      <w:r w:rsidR="007306CD">
        <w:rPr>
          <w:rFonts w:cs="AL-Mohanad" w:hint="cs"/>
          <w:b/>
          <w:bCs/>
          <w:rtl/>
        </w:rPr>
        <w:t xml:space="preserve"> ومصاريف السكن والسفر</w:t>
      </w:r>
      <w:r w:rsidRPr="007429AD">
        <w:rPr>
          <w:rFonts w:cs="AL-Mohanad" w:hint="cs"/>
          <w:b/>
          <w:bCs/>
          <w:rtl/>
        </w:rPr>
        <w:t xml:space="preserve"> والإعاشة.</w:t>
      </w:r>
    </w:p>
    <w:p w:rsidR="009B447C" w:rsidRPr="00EE0C76" w:rsidRDefault="009B447C" w:rsidP="009B447C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EE0C76">
        <w:rPr>
          <w:rFonts w:cs="AL-Mohanad Bold" w:hint="cs"/>
          <w:b/>
          <w:bCs/>
          <w:color w:val="0070C0"/>
          <w:u w:val="single"/>
          <w:rtl/>
        </w:rPr>
        <w:t xml:space="preserve">المادة الثانية والأربعون : </w:t>
      </w:r>
    </w:p>
    <w:p w:rsidR="007E00D5" w:rsidRPr="007429AD" w:rsidRDefault="007E00D5" w:rsidP="00230272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>مع مراعاة الإجراءات النظامية</w:t>
      </w:r>
      <w:r w:rsidR="00D30195">
        <w:rPr>
          <w:rFonts w:cs="AL-Mohanad" w:hint="cs"/>
          <w:b/>
          <w:bCs/>
          <w:rtl/>
        </w:rPr>
        <w:t>؛</w:t>
      </w:r>
      <w:r w:rsidRPr="007429AD">
        <w:rPr>
          <w:rFonts w:cs="AL-Mohanad" w:hint="cs"/>
          <w:b/>
          <w:bCs/>
          <w:rtl/>
        </w:rPr>
        <w:t xml:space="preserve"> يكون التعاقد مع الباحثين ومساعدي</w:t>
      </w:r>
      <w:r w:rsidR="00D30195">
        <w:rPr>
          <w:rFonts w:cs="AL-Mohanad" w:hint="cs"/>
          <w:b/>
          <w:bCs/>
          <w:rtl/>
        </w:rPr>
        <w:t>هم والمستشارين</w:t>
      </w:r>
      <w:r w:rsidRPr="007429AD">
        <w:rPr>
          <w:rFonts w:cs="AL-Mohanad" w:hint="cs"/>
          <w:b/>
          <w:bCs/>
          <w:rtl/>
        </w:rPr>
        <w:t xml:space="preserve"> والمدربين</w:t>
      </w:r>
      <w:r w:rsidR="00D30195">
        <w:rPr>
          <w:rFonts w:cs="AL-Mohanad" w:hint="cs"/>
          <w:b/>
          <w:bCs/>
          <w:rtl/>
        </w:rPr>
        <w:t xml:space="preserve"> </w:t>
      </w:r>
      <w:r w:rsidRPr="007429AD">
        <w:rPr>
          <w:rFonts w:cs="AL-Mohanad" w:hint="cs"/>
          <w:b/>
          <w:bCs/>
          <w:rtl/>
        </w:rPr>
        <w:t xml:space="preserve">والموظفين الدائمين للعمل في </w:t>
      </w:r>
      <w:r w:rsidR="00D30195">
        <w:rPr>
          <w:rFonts w:cs="AL-Mohanad" w:hint="cs"/>
          <w:b/>
          <w:bCs/>
          <w:rtl/>
        </w:rPr>
        <w:t>الكراسي</w:t>
      </w:r>
      <w:r w:rsidRPr="007429AD">
        <w:rPr>
          <w:rFonts w:cs="AL-Mohanad" w:hint="cs"/>
          <w:b/>
          <w:bCs/>
          <w:rtl/>
        </w:rPr>
        <w:t>، أو أمانة مجلس</w:t>
      </w:r>
      <w:r w:rsidR="00D30195">
        <w:rPr>
          <w:rFonts w:cs="AL-Mohanad" w:hint="cs"/>
          <w:b/>
          <w:bCs/>
          <w:rtl/>
        </w:rPr>
        <w:t>ها</w:t>
      </w:r>
      <w:r w:rsidRPr="007429AD">
        <w:rPr>
          <w:rFonts w:cs="AL-Mohanad" w:hint="cs"/>
          <w:b/>
          <w:bCs/>
          <w:rtl/>
        </w:rPr>
        <w:t xml:space="preserve"> وفقاً لعقود موقعةٍ من رئيس </w:t>
      </w:r>
      <w:r w:rsidR="00D30195">
        <w:rPr>
          <w:rFonts w:cs="AL-Mohanad" w:hint="cs"/>
          <w:b/>
          <w:bCs/>
          <w:rtl/>
        </w:rPr>
        <w:t>المجلس</w:t>
      </w:r>
      <w:r w:rsidRPr="007429AD">
        <w:rPr>
          <w:rFonts w:cs="AL-Mohanad" w:hint="cs"/>
          <w:b/>
          <w:bCs/>
          <w:rtl/>
        </w:rPr>
        <w:t xml:space="preserve">، وتُعد أمانة </w:t>
      </w:r>
      <w:r w:rsidR="00D30195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>مجلس لائحة التوظيف في الكراسي وتعتمد اللائحة من مجلس</w:t>
      </w:r>
      <w:r w:rsidR="00D30195">
        <w:rPr>
          <w:rFonts w:cs="AL-Mohanad" w:hint="cs"/>
          <w:b/>
          <w:bCs/>
          <w:rtl/>
        </w:rPr>
        <w:t xml:space="preserve"> الجامعة.</w:t>
      </w:r>
      <w:r w:rsidRPr="007429AD">
        <w:rPr>
          <w:rFonts w:cs="AL-Mohanad" w:hint="cs"/>
          <w:b/>
          <w:bCs/>
          <w:rtl/>
        </w:rPr>
        <w:t xml:space="preserve">  </w:t>
      </w:r>
    </w:p>
    <w:p w:rsidR="009B447C" w:rsidRPr="00EE0C76" w:rsidRDefault="009B447C" w:rsidP="009B447C">
      <w:pPr>
        <w:jc w:val="both"/>
        <w:rPr>
          <w:rFonts w:cs="AL-Mohanad Bold"/>
          <w:b/>
          <w:bCs/>
          <w:u w:val="single"/>
          <w:rtl/>
        </w:rPr>
      </w:pPr>
      <w:r w:rsidRPr="00EE0C76">
        <w:rPr>
          <w:rFonts w:cs="AL-Mohanad Bold" w:hint="cs"/>
          <w:b/>
          <w:bCs/>
          <w:color w:val="0070C0"/>
          <w:u w:val="single"/>
          <w:rtl/>
        </w:rPr>
        <w:t xml:space="preserve">المادة الثالثة والأربعون : </w:t>
      </w:r>
    </w:p>
    <w:p w:rsidR="007E00D5" w:rsidRPr="007429AD" w:rsidRDefault="007E00D5" w:rsidP="004C1D1F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>يجوز في أثناء السنة المالية إجراء م</w:t>
      </w:r>
      <w:r w:rsidR="004C1D1F">
        <w:rPr>
          <w:rFonts w:cs="AL-Mohanad" w:hint="cs"/>
          <w:b/>
          <w:bCs/>
          <w:rtl/>
        </w:rPr>
        <w:t xml:space="preserve">ناقلات بين بنود مصروفات الكراسي، </w:t>
      </w:r>
      <w:r w:rsidRPr="007429AD">
        <w:rPr>
          <w:rFonts w:cs="AL-Mohanad" w:hint="cs"/>
          <w:b/>
          <w:bCs/>
          <w:rtl/>
        </w:rPr>
        <w:t>كما يجوز زيادة إجمالي تقدير المصروفات سواء بإنشاء أنواع جديدة من المصروفات لم تكن مدرجة بالميزانية التقديرية ،</w:t>
      </w:r>
      <w:r w:rsidR="004C1D1F">
        <w:rPr>
          <w:rFonts w:cs="AL-Mohanad" w:hint="cs"/>
          <w:b/>
          <w:bCs/>
          <w:rtl/>
        </w:rPr>
        <w:t xml:space="preserve"> أم بزيادة اعتمادات أنواع قائمة، </w:t>
      </w:r>
      <w:r w:rsidRPr="007429AD">
        <w:rPr>
          <w:rFonts w:cs="AL-Mohanad" w:hint="cs"/>
          <w:b/>
          <w:bCs/>
          <w:rtl/>
        </w:rPr>
        <w:t xml:space="preserve">ذلك بموافقة مجلس الجامعة  </w:t>
      </w:r>
      <w:r w:rsidR="004C1D1F">
        <w:rPr>
          <w:rFonts w:cs="AL-Mohanad" w:hint="cs"/>
          <w:b/>
          <w:bCs/>
          <w:rtl/>
        </w:rPr>
        <w:t>بناء على اقتراح الجهة المستفيدة</w:t>
      </w:r>
      <w:r w:rsidRPr="007429AD">
        <w:rPr>
          <w:rFonts w:cs="AL-Mohanad" w:hint="cs"/>
          <w:b/>
          <w:bCs/>
          <w:rtl/>
        </w:rPr>
        <w:t xml:space="preserve"> وتوصية مجلس كراسي البحث .</w:t>
      </w:r>
    </w:p>
    <w:p w:rsidR="009B447C" w:rsidRPr="00EE0C76" w:rsidRDefault="009B447C" w:rsidP="009B447C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EE0C76">
        <w:rPr>
          <w:rFonts w:cs="AL-Mohanad Bold" w:hint="cs"/>
          <w:b/>
          <w:bCs/>
          <w:color w:val="0070C0"/>
          <w:u w:val="single"/>
          <w:rtl/>
        </w:rPr>
        <w:t xml:space="preserve">المادة الرابعة والأربعون : </w:t>
      </w:r>
    </w:p>
    <w:p w:rsidR="007E00D5" w:rsidRPr="007429AD" w:rsidRDefault="007E00D5" w:rsidP="00D86C56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>يجوز صرف سلفة دائمة</w:t>
      </w:r>
      <w:r w:rsidR="00904B15">
        <w:rPr>
          <w:rFonts w:cs="AL-Mohanad" w:hint="cs"/>
          <w:b/>
          <w:bCs/>
          <w:rtl/>
        </w:rPr>
        <w:t xml:space="preserve"> لأستاذ الكرسي</w:t>
      </w:r>
      <w:r w:rsidRPr="007429AD">
        <w:rPr>
          <w:rFonts w:cs="AL-Mohanad" w:hint="cs"/>
          <w:b/>
          <w:bCs/>
          <w:rtl/>
        </w:rPr>
        <w:t xml:space="preserve"> لمن يقتضي عمله ذلك بما لا يتجاوز (100.000ريال) مائة ألف ريال بقرار من رئيس </w:t>
      </w:r>
      <w:r w:rsidRPr="007429AD">
        <w:rPr>
          <w:rFonts w:cs="AL-Mohanad" w:hint="cs"/>
          <w:b/>
          <w:bCs/>
          <w:rtl/>
        </w:rPr>
        <w:lastRenderedPageBreak/>
        <w:t xml:space="preserve">مجلس </w:t>
      </w:r>
      <w:r w:rsidR="00904B15">
        <w:rPr>
          <w:rFonts w:cs="AL-Mohanad" w:hint="cs"/>
          <w:b/>
          <w:bCs/>
          <w:rtl/>
        </w:rPr>
        <w:t>الكراسي</w:t>
      </w:r>
      <w:r w:rsidRPr="007429AD">
        <w:rPr>
          <w:rFonts w:cs="AL-Mohanad" w:hint="cs"/>
          <w:b/>
          <w:bCs/>
          <w:rtl/>
        </w:rPr>
        <w:t>، ويجب أن تُسدد السلفة خلال السنة المالية المصروفة فيها ، ولا يجوز تدويرها للسنة التالية ، ولا ي</w:t>
      </w:r>
      <w:r w:rsidR="00D86C56">
        <w:rPr>
          <w:rFonts w:cs="AL-Mohanad" w:hint="cs"/>
          <w:b/>
          <w:bCs/>
          <w:rtl/>
        </w:rPr>
        <w:t xml:space="preserve">جوز صرف سلفة أخرى إلا بعد تسديد </w:t>
      </w:r>
      <w:r w:rsidRPr="007429AD">
        <w:rPr>
          <w:rFonts w:cs="AL-Mohanad" w:hint="cs"/>
          <w:b/>
          <w:bCs/>
          <w:rtl/>
        </w:rPr>
        <w:t xml:space="preserve">السابقة . </w:t>
      </w:r>
    </w:p>
    <w:p w:rsidR="009B447C" w:rsidRPr="00EE0C76" w:rsidRDefault="009B447C" w:rsidP="009B447C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EE0C76">
        <w:rPr>
          <w:rFonts w:cs="AL-Mohanad Bold" w:hint="cs"/>
          <w:b/>
          <w:bCs/>
          <w:color w:val="0070C0"/>
          <w:u w:val="single"/>
          <w:rtl/>
        </w:rPr>
        <w:t xml:space="preserve">المادة الخامسة والأربعون : </w:t>
      </w:r>
    </w:p>
    <w:p w:rsidR="007E00D5" w:rsidRPr="007429AD" w:rsidRDefault="00DF3232" w:rsidP="00DF3232">
      <w:pPr>
        <w:jc w:val="both"/>
        <w:rPr>
          <w:rFonts w:cs="AL-Mohanad"/>
          <w:b/>
          <w:bCs/>
          <w:rtl/>
        </w:rPr>
      </w:pPr>
      <w:proofErr w:type="spellStart"/>
      <w:r>
        <w:rPr>
          <w:rFonts w:cs="AL-Mohanad" w:hint="cs"/>
          <w:b/>
          <w:bCs/>
          <w:rtl/>
        </w:rPr>
        <w:t>تئ</w:t>
      </w:r>
      <w:r w:rsidR="007E00D5" w:rsidRPr="007429AD">
        <w:rPr>
          <w:rFonts w:cs="AL-Mohanad" w:hint="cs"/>
          <w:b/>
          <w:bCs/>
          <w:rtl/>
        </w:rPr>
        <w:t>ول</w:t>
      </w:r>
      <w:proofErr w:type="spellEnd"/>
      <w:r w:rsidR="007E00D5" w:rsidRPr="007429AD">
        <w:rPr>
          <w:rFonts w:cs="AL-Mohanad" w:hint="cs"/>
          <w:b/>
          <w:bCs/>
          <w:rtl/>
        </w:rPr>
        <w:t xml:space="preserve"> ملكية الدراسات والأبحاث المنجزة </w:t>
      </w:r>
      <w:r>
        <w:rPr>
          <w:rFonts w:cs="AL-Mohanad" w:hint="cs"/>
          <w:b/>
          <w:bCs/>
          <w:rtl/>
        </w:rPr>
        <w:t>و</w:t>
      </w:r>
      <w:r w:rsidR="007E00D5" w:rsidRPr="007429AD">
        <w:rPr>
          <w:rFonts w:cs="AL-Mohanad" w:hint="cs"/>
          <w:b/>
          <w:bCs/>
          <w:rtl/>
        </w:rPr>
        <w:t>الأعيان التي يتمُّ تأمينها</w:t>
      </w:r>
      <w:r>
        <w:rPr>
          <w:rFonts w:cs="AL-Mohanad" w:hint="cs"/>
          <w:b/>
          <w:bCs/>
          <w:rtl/>
        </w:rPr>
        <w:t xml:space="preserve"> </w:t>
      </w:r>
      <w:r w:rsidR="007E00D5" w:rsidRPr="007429AD">
        <w:rPr>
          <w:rFonts w:cs="AL-Mohanad" w:hint="cs"/>
          <w:b/>
          <w:bCs/>
          <w:rtl/>
        </w:rPr>
        <w:t>والبرامج التدريبية والاستشارية ل</w:t>
      </w:r>
      <w:r>
        <w:rPr>
          <w:rFonts w:cs="AL-Mohanad" w:hint="cs"/>
          <w:b/>
          <w:bCs/>
          <w:rtl/>
        </w:rPr>
        <w:t>ل</w:t>
      </w:r>
      <w:r w:rsidR="007E00D5" w:rsidRPr="007429AD">
        <w:rPr>
          <w:rFonts w:cs="AL-Mohanad" w:hint="cs"/>
          <w:b/>
          <w:bCs/>
          <w:rtl/>
        </w:rPr>
        <w:t xml:space="preserve">كرسي </w:t>
      </w:r>
      <w:r>
        <w:rPr>
          <w:rFonts w:cs="AL-Mohanad" w:hint="cs"/>
          <w:b/>
          <w:bCs/>
          <w:rtl/>
        </w:rPr>
        <w:t xml:space="preserve">للمعني بالأمر، </w:t>
      </w:r>
      <w:r w:rsidR="007E00D5" w:rsidRPr="007429AD">
        <w:rPr>
          <w:rFonts w:cs="AL-Mohanad" w:hint="cs"/>
          <w:b/>
          <w:bCs/>
          <w:rtl/>
        </w:rPr>
        <w:t xml:space="preserve"> وفي حال انتهاء مدة </w:t>
      </w:r>
      <w:r>
        <w:rPr>
          <w:rFonts w:cs="AL-Mohanad" w:hint="cs"/>
          <w:b/>
          <w:bCs/>
          <w:rtl/>
        </w:rPr>
        <w:t>ال</w:t>
      </w:r>
      <w:r w:rsidR="007E00D5" w:rsidRPr="007429AD">
        <w:rPr>
          <w:rFonts w:cs="AL-Mohanad" w:hint="cs"/>
          <w:b/>
          <w:bCs/>
          <w:rtl/>
        </w:rPr>
        <w:t xml:space="preserve">كرسي </w:t>
      </w:r>
      <w:proofErr w:type="spellStart"/>
      <w:r>
        <w:rPr>
          <w:rFonts w:cs="AL-Mohanad" w:hint="cs"/>
          <w:b/>
          <w:bCs/>
          <w:rtl/>
        </w:rPr>
        <w:t>تئ</w:t>
      </w:r>
      <w:r w:rsidR="007E00D5" w:rsidRPr="007429AD">
        <w:rPr>
          <w:rFonts w:cs="AL-Mohanad" w:hint="cs"/>
          <w:b/>
          <w:bCs/>
          <w:rtl/>
        </w:rPr>
        <w:t>ول</w:t>
      </w:r>
      <w:proofErr w:type="spellEnd"/>
      <w:r w:rsidR="007E00D5" w:rsidRPr="007429AD">
        <w:rPr>
          <w:rFonts w:cs="AL-Mohanad" w:hint="cs"/>
          <w:b/>
          <w:bCs/>
          <w:rtl/>
        </w:rPr>
        <w:t xml:space="preserve"> جميع ممتلكاته للجامعة . </w:t>
      </w:r>
    </w:p>
    <w:p w:rsidR="009B447C" w:rsidRPr="00EE0C76" w:rsidRDefault="009B447C" w:rsidP="009B447C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EE0C76">
        <w:rPr>
          <w:rFonts w:cs="AL-Mohanad Bold" w:hint="cs"/>
          <w:b/>
          <w:bCs/>
          <w:color w:val="0070C0"/>
          <w:u w:val="single"/>
          <w:rtl/>
        </w:rPr>
        <w:t xml:space="preserve">المادة السادسة والأربعون : </w:t>
      </w:r>
    </w:p>
    <w:p w:rsidR="007E00D5" w:rsidRPr="007429AD" w:rsidRDefault="007E00D5" w:rsidP="004B7781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تجرد جميع موجودات </w:t>
      </w:r>
      <w:r w:rsidR="004B7781">
        <w:rPr>
          <w:rFonts w:cs="AL-Mohanad" w:hint="cs"/>
          <w:b/>
          <w:bCs/>
          <w:rtl/>
        </w:rPr>
        <w:t>ال</w:t>
      </w:r>
      <w:r w:rsidRPr="007429AD">
        <w:rPr>
          <w:rFonts w:cs="AL-Mohanad" w:hint="cs"/>
          <w:b/>
          <w:bCs/>
          <w:rtl/>
        </w:rPr>
        <w:t xml:space="preserve">كراسي </w:t>
      </w:r>
      <w:r w:rsidR="004B7781">
        <w:rPr>
          <w:rFonts w:cs="AL-Mohanad" w:hint="cs"/>
          <w:b/>
          <w:bCs/>
          <w:rtl/>
        </w:rPr>
        <w:t>وأمانته ، جرداً فعلياً مر</w:t>
      </w:r>
      <w:r w:rsidRPr="007429AD">
        <w:rPr>
          <w:rFonts w:cs="AL-Mohanad" w:hint="cs"/>
          <w:b/>
          <w:bCs/>
          <w:rtl/>
        </w:rPr>
        <w:t>ة</w:t>
      </w:r>
      <w:r w:rsidR="004B7781">
        <w:rPr>
          <w:rFonts w:cs="AL-Mohanad" w:hint="cs"/>
          <w:b/>
          <w:bCs/>
          <w:rtl/>
        </w:rPr>
        <w:t xml:space="preserve"> </w:t>
      </w:r>
      <w:r w:rsidRPr="007429AD">
        <w:rPr>
          <w:rFonts w:cs="AL-Mohanad" w:hint="cs"/>
          <w:b/>
          <w:bCs/>
          <w:rtl/>
        </w:rPr>
        <w:t xml:space="preserve"> واحدة في نهاية كل سنة مالية بواسطة لجنة يشكلها رئيس </w:t>
      </w:r>
      <w:r w:rsidR="004B7781">
        <w:rPr>
          <w:rFonts w:cs="AL-Mohanad" w:hint="cs"/>
          <w:b/>
          <w:bCs/>
          <w:rtl/>
        </w:rPr>
        <w:t xml:space="preserve">المجلس، </w:t>
      </w:r>
      <w:r w:rsidRPr="007429AD">
        <w:rPr>
          <w:rFonts w:cs="AL-Mohanad" w:hint="cs"/>
          <w:b/>
          <w:bCs/>
          <w:rtl/>
        </w:rPr>
        <w:t xml:space="preserve">وذلك لمطابقتها بسجل الأصول . </w:t>
      </w:r>
    </w:p>
    <w:p w:rsidR="009B447C" w:rsidRPr="00EE0C76" w:rsidRDefault="009B447C" w:rsidP="009B447C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EE0C76">
        <w:rPr>
          <w:rFonts w:cs="AL-Mohanad Bold" w:hint="cs"/>
          <w:b/>
          <w:bCs/>
          <w:color w:val="0070C0"/>
          <w:u w:val="single"/>
          <w:rtl/>
        </w:rPr>
        <w:t>المادة السابعة والأربعون :</w:t>
      </w:r>
    </w:p>
    <w:p w:rsidR="007E00D5" w:rsidRPr="007429AD" w:rsidRDefault="007E00D5" w:rsidP="002F4809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>يكون ل</w:t>
      </w:r>
      <w:r w:rsidR="002F4809">
        <w:rPr>
          <w:rFonts w:cs="AL-Mohanad" w:hint="cs"/>
          <w:b/>
          <w:bCs/>
          <w:rtl/>
        </w:rPr>
        <w:t>ل</w:t>
      </w:r>
      <w:r w:rsidRPr="007429AD">
        <w:rPr>
          <w:rFonts w:cs="AL-Mohanad" w:hint="cs"/>
          <w:b/>
          <w:bCs/>
          <w:rtl/>
        </w:rPr>
        <w:t xml:space="preserve">كراسي مجتمعة حسابٌ ختامي سنوي يراجعه محاسب خارجي تتوافر فيه الشروط القانونية بتكليفٍ من رئيس </w:t>
      </w:r>
      <w:r w:rsidR="002F4809">
        <w:rPr>
          <w:rFonts w:cs="AL-Mohanad" w:hint="cs"/>
          <w:b/>
          <w:bCs/>
          <w:rtl/>
        </w:rPr>
        <w:t>المجلس</w:t>
      </w:r>
      <w:r w:rsidRPr="007429AD">
        <w:rPr>
          <w:rFonts w:cs="AL-Mohanad" w:hint="cs"/>
          <w:b/>
          <w:bCs/>
          <w:rtl/>
        </w:rPr>
        <w:t>، وذ</w:t>
      </w:r>
      <w:r w:rsidR="002F4809">
        <w:rPr>
          <w:rFonts w:cs="AL-Mohanad" w:hint="cs"/>
          <w:b/>
          <w:bCs/>
          <w:rtl/>
        </w:rPr>
        <w:t xml:space="preserve">لك لمدة سنة مالية قابلة للتجديد، </w:t>
      </w:r>
      <w:r w:rsidRPr="007429AD">
        <w:rPr>
          <w:rFonts w:cs="AL-Mohanad" w:hint="cs"/>
          <w:b/>
          <w:bCs/>
          <w:rtl/>
        </w:rPr>
        <w:t xml:space="preserve">وتُصرف مستحقاته من حساب </w:t>
      </w:r>
      <w:r w:rsidR="002F4809">
        <w:rPr>
          <w:rFonts w:cs="AL-Mohanad" w:hint="cs"/>
          <w:b/>
          <w:bCs/>
          <w:rtl/>
        </w:rPr>
        <w:t>الكراسي</w:t>
      </w:r>
      <w:r w:rsidRPr="007429AD">
        <w:rPr>
          <w:rFonts w:cs="AL-Mohanad" w:hint="cs"/>
          <w:b/>
          <w:bCs/>
          <w:rtl/>
        </w:rPr>
        <w:t xml:space="preserve">، ويقوم مراجع حسابات الجامعة الخارجي بمراجعة </w:t>
      </w:r>
      <w:r w:rsidR="002F4809">
        <w:rPr>
          <w:rFonts w:cs="AL-Mohanad" w:hint="cs"/>
          <w:b/>
          <w:bCs/>
          <w:rtl/>
        </w:rPr>
        <w:t>الحساب الختامي ، ويعد فيه تقريراً</w:t>
      </w:r>
      <w:r w:rsidRPr="007429AD">
        <w:rPr>
          <w:rFonts w:cs="AL-Mohanad" w:hint="cs"/>
          <w:b/>
          <w:bCs/>
          <w:rtl/>
        </w:rPr>
        <w:t xml:space="preserve"> لمجلس الجامعة على أن يقدم الحساب إلى مجلس الكراسي في مدة لا تتجاوز ثلاثة أشهر من نهاية السنة المالية . </w:t>
      </w:r>
    </w:p>
    <w:p w:rsidR="009B447C" w:rsidRPr="00EE0C76" w:rsidRDefault="009B447C" w:rsidP="009B447C">
      <w:pPr>
        <w:jc w:val="both"/>
        <w:rPr>
          <w:rFonts w:cs="AL-Mohanad Bold"/>
          <w:b/>
          <w:bCs/>
          <w:color w:val="0070C0"/>
          <w:rtl/>
        </w:rPr>
      </w:pPr>
      <w:r w:rsidRPr="00EE0C76">
        <w:rPr>
          <w:rFonts w:cs="AL-Mohanad Bold" w:hint="cs"/>
          <w:b/>
          <w:bCs/>
          <w:color w:val="0070C0"/>
          <w:u w:val="single"/>
          <w:rtl/>
        </w:rPr>
        <w:t xml:space="preserve">المادة الثامنة والأربعون : </w:t>
      </w:r>
    </w:p>
    <w:p w:rsidR="007E00D5" w:rsidRDefault="00446533" w:rsidP="00446533">
      <w:pPr>
        <w:jc w:val="both"/>
        <w:rPr>
          <w:rFonts w:cs="AL-Mohanad"/>
          <w:b/>
          <w:bCs/>
          <w:rtl/>
        </w:rPr>
      </w:pPr>
      <w:r>
        <w:rPr>
          <w:rFonts w:cs="AL-Mohanad" w:hint="cs"/>
          <w:b/>
          <w:bCs/>
          <w:rtl/>
        </w:rPr>
        <w:t>لمراجع الحسابات الخارجي حق الا</w:t>
      </w:r>
      <w:r w:rsidR="007E00D5" w:rsidRPr="007429AD">
        <w:rPr>
          <w:rFonts w:cs="AL-Mohanad" w:hint="cs"/>
          <w:b/>
          <w:bCs/>
          <w:rtl/>
        </w:rPr>
        <w:t>طلاع على جميع السجلات والمستندات، وطلب البيانات والإيضاحات الخاصة ب</w:t>
      </w:r>
      <w:r>
        <w:rPr>
          <w:rFonts w:cs="AL-Mohanad" w:hint="cs"/>
          <w:b/>
          <w:bCs/>
          <w:rtl/>
        </w:rPr>
        <w:t xml:space="preserve">الكراسي لأداء مهامه، </w:t>
      </w:r>
      <w:r w:rsidR="007E00D5" w:rsidRPr="007429AD">
        <w:rPr>
          <w:rFonts w:cs="AL-Mohanad" w:hint="cs"/>
          <w:b/>
          <w:bCs/>
          <w:rtl/>
        </w:rPr>
        <w:t xml:space="preserve">وعليه عند اكتشاف أي تصرف غير نظامي يخص أموال </w:t>
      </w:r>
      <w:r>
        <w:rPr>
          <w:rFonts w:cs="AL-Mohanad" w:hint="cs"/>
          <w:b/>
          <w:bCs/>
          <w:rtl/>
        </w:rPr>
        <w:t>ال</w:t>
      </w:r>
      <w:r w:rsidR="007E00D5" w:rsidRPr="007429AD">
        <w:rPr>
          <w:rFonts w:cs="AL-Mohanad" w:hint="cs"/>
          <w:b/>
          <w:bCs/>
          <w:rtl/>
        </w:rPr>
        <w:t xml:space="preserve">كراسي </w:t>
      </w:r>
      <w:r>
        <w:rPr>
          <w:rFonts w:cs="AL-Mohanad" w:hint="cs"/>
          <w:b/>
          <w:bCs/>
          <w:rtl/>
        </w:rPr>
        <w:t>على</w:t>
      </w:r>
      <w:r w:rsidR="007E00D5" w:rsidRPr="007429AD">
        <w:rPr>
          <w:rFonts w:cs="AL-Mohanad" w:hint="cs"/>
          <w:b/>
          <w:bCs/>
          <w:rtl/>
        </w:rPr>
        <w:t xml:space="preserve"> أن ي</w:t>
      </w:r>
      <w:r>
        <w:rPr>
          <w:rFonts w:cs="AL-Mohanad" w:hint="cs"/>
          <w:b/>
          <w:bCs/>
          <w:rtl/>
        </w:rPr>
        <w:t>عد تقريراً فورياً إلى رئيس المجلس.</w:t>
      </w:r>
    </w:p>
    <w:p w:rsidR="00D17B7B" w:rsidRPr="006B4F94" w:rsidRDefault="0081488F" w:rsidP="006B4F94">
      <w:pPr>
        <w:jc w:val="both"/>
        <w:rPr>
          <w:rFonts w:cs="AL-Mohanad"/>
          <w:b/>
          <w:bCs/>
          <w:rtl/>
        </w:rPr>
      </w:pPr>
      <w:r>
        <w:rPr>
          <w:rFonts w:cs="AL-Mohanad"/>
          <w:b/>
          <w:bCs/>
        </w:rPr>
        <w:lastRenderedPageBreak/>
        <w:pict>
          <v:rect id="_x0000_i1029" style="width:0;height:1.5pt" o:hralign="center" o:hrstd="t" o:hr="t" fillcolor="#a0a0a0" stroked="f"/>
        </w:pict>
      </w:r>
    </w:p>
    <w:p w:rsidR="007E00D5" w:rsidRPr="00EE0C76" w:rsidRDefault="007E00D5" w:rsidP="00EE0C76">
      <w:pPr>
        <w:jc w:val="both"/>
        <w:rPr>
          <w:rFonts w:cs="PT Simple Bold Ruled"/>
          <w:b/>
          <w:bCs/>
          <w:u w:val="single"/>
          <w:rtl/>
        </w:rPr>
      </w:pPr>
      <w:r w:rsidRPr="00EE0C76">
        <w:rPr>
          <w:rFonts w:cs="PT Simple Bold Ruled" w:hint="cs"/>
          <w:b/>
          <w:bCs/>
          <w:u w:val="single"/>
          <w:rtl/>
        </w:rPr>
        <w:t xml:space="preserve">ثامناً : أحكام عامة </w:t>
      </w:r>
    </w:p>
    <w:p w:rsidR="009B447C" w:rsidRPr="00EE0C76" w:rsidRDefault="009B447C" w:rsidP="009B447C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EE0C76">
        <w:rPr>
          <w:rFonts w:cs="AL-Mohanad Bold" w:hint="cs"/>
          <w:b/>
          <w:bCs/>
          <w:color w:val="0070C0"/>
          <w:u w:val="single"/>
          <w:rtl/>
        </w:rPr>
        <w:t>المادة التاسعة والأربعون :</w:t>
      </w:r>
    </w:p>
    <w:p w:rsidR="007E00D5" w:rsidRPr="007429AD" w:rsidRDefault="007E00D5" w:rsidP="003126D5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تلتزم الجهة الممولة (مؤسسات أو شركات </w:t>
      </w:r>
      <w:proofErr w:type="spellStart"/>
      <w:r w:rsidRPr="007429AD">
        <w:rPr>
          <w:rFonts w:cs="AL-Mohanad" w:hint="cs"/>
          <w:b/>
          <w:bCs/>
          <w:rtl/>
        </w:rPr>
        <w:t>أ</w:t>
      </w:r>
      <w:r w:rsidR="003126D5">
        <w:rPr>
          <w:rFonts w:cs="AL-Mohanad" w:hint="cs"/>
          <w:b/>
          <w:bCs/>
          <w:rtl/>
        </w:rPr>
        <w:t>و</w:t>
      </w:r>
      <w:r w:rsidRPr="007429AD">
        <w:rPr>
          <w:rFonts w:cs="AL-Mohanad" w:hint="cs"/>
          <w:b/>
          <w:bCs/>
          <w:rtl/>
        </w:rPr>
        <w:t>أفراد</w:t>
      </w:r>
      <w:proofErr w:type="spellEnd"/>
      <w:r w:rsidRPr="007429AD">
        <w:rPr>
          <w:rFonts w:cs="AL-Mohanad" w:hint="cs"/>
          <w:b/>
          <w:bCs/>
          <w:rtl/>
        </w:rPr>
        <w:t>) بتمويل الكرسي وفقاً للمدة الزمنية ال</w:t>
      </w:r>
      <w:r w:rsidR="003126D5">
        <w:rPr>
          <w:rFonts w:cs="AL-Mohanad" w:hint="cs"/>
          <w:b/>
          <w:bCs/>
          <w:rtl/>
        </w:rPr>
        <w:t>موضحة في المادة الثلاثة والثلاثي</w:t>
      </w:r>
      <w:r w:rsidRPr="007429AD">
        <w:rPr>
          <w:rFonts w:cs="AL-Mohanad" w:hint="cs"/>
          <w:b/>
          <w:bCs/>
          <w:rtl/>
        </w:rPr>
        <w:t xml:space="preserve">ن ، وفي حالة التوقف عن التمويل لسبب غير </w:t>
      </w:r>
      <w:r w:rsidR="003126D5">
        <w:rPr>
          <w:rFonts w:cs="AL-Mohanad" w:hint="cs"/>
          <w:b/>
          <w:bCs/>
          <w:rtl/>
        </w:rPr>
        <w:t>مقبول</w:t>
      </w:r>
      <w:r w:rsidRPr="007429AD">
        <w:rPr>
          <w:rFonts w:cs="AL-Mohanad" w:hint="cs"/>
          <w:b/>
          <w:bCs/>
          <w:rtl/>
        </w:rPr>
        <w:t xml:space="preserve"> يسقط حق الجهة الممولة في المزايا أو في بعضها الممنوحة من قبل الجامعة والموضحة في المادة السابعة من هذه اللائحة . </w:t>
      </w:r>
    </w:p>
    <w:p w:rsidR="009B447C" w:rsidRPr="00EE0C76" w:rsidRDefault="009B447C" w:rsidP="009B447C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EE0C76">
        <w:rPr>
          <w:rFonts w:cs="AL-Mohanad Bold" w:hint="cs"/>
          <w:b/>
          <w:bCs/>
          <w:color w:val="0070C0"/>
          <w:u w:val="single"/>
          <w:rtl/>
        </w:rPr>
        <w:t xml:space="preserve">المادة الخمسون : </w:t>
      </w:r>
    </w:p>
    <w:p w:rsidR="007E00D5" w:rsidRPr="007429AD" w:rsidRDefault="007E00D5" w:rsidP="001A6162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يضع مجلس </w:t>
      </w:r>
      <w:r w:rsidR="003126D5">
        <w:rPr>
          <w:rFonts w:cs="AL-Mohanad" w:hint="cs"/>
          <w:b/>
          <w:bCs/>
          <w:rtl/>
        </w:rPr>
        <w:t>ال</w:t>
      </w:r>
      <w:r w:rsidR="001A6162">
        <w:rPr>
          <w:rFonts w:cs="AL-Mohanad" w:hint="cs"/>
          <w:b/>
          <w:bCs/>
          <w:rtl/>
        </w:rPr>
        <w:t xml:space="preserve">كراسي البحث ، وصندوقه </w:t>
      </w:r>
      <w:r w:rsidRPr="007429AD">
        <w:rPr>
          <w:rFonts w:cs="AL-Mohanad" w:hint="cs"/>
          <w:b/>
          <w:bCs/>
          <w:rtl/>
        </w:rPr>
        <w:t xml:space="preserve">القواعد والإجراءات اللازمة لتنفيذ هذه اللائحة بما لا يتعارض معها . </w:t>
      </w:r>
    </w:p>
    <w:p w:rsidR="009B447C" w:rsidRPr="00EE0C76" w:rsidRDefault="009B447C" w:rsidP="009B447C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EE0C76">
        <w:rPr>
          <w:rFonts w:cs="AL-Mohanad Bold" w:hint="cs"/>
          <w:b/>
          <w:bCs/>
          <w:color w:val="0070C0"/>
          <w:u w:val="single"/>
          <w:rtl/>
        </w:rPr>
        <w:t>المادة الحادية والخمسون :</w:t>
      </w:r>
    </w:p>
    <w:p w:rsidR="007E00D5" w:rsidRPr="007429AD" w:rsidRDefault="007E00D5" w:rsidP="00EE0C76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>يجوز لمجلس الكراسي أن يفوض بعض صلاحياته لرئيسته خلال الإجازات الرسمية .</w:t>
      </w:r>
    </w:p>
    <w:p w:rsidR="009B447C" w:rsidRPr="00EE0C76" w:rsidRDefault="009B447C" w:rsidP="009B447C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EE0C76">
        <w:rPr>
          <w:rFonts w:cs="AL-Mohanad Bold" w:hint="cs"/>
          <w:b/>
          <w:bCs/>
          <w:color w:val="0070C0"/>
          <w:u w:val="single"/>
          <w:rtl/>
        </w:rPr>
        <w:t>المادة الثانية والخمسون :</w:t>
      </w:r>
    </w:p>
    <w:p w:rsidR="007E00D5" w:rsidRPr="007429AD" w:rsidRDefault="007E00D5" w:rsidP="00034F7C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>ما لم يرد به نص في ه</w:t>
      </w:r>
      <w:r w:rsidR="00034F7C">
        <w:rPr>
          <w:rFonts w:cs="AL-Mohanad" w:hint="cs"/>
          <w:b/>
          <w:bCs/>
          <w:rtl/>
        </w:rPr>
        <w:t xml:space="preserve">ذه اللائحة  تُطبق بشأنه الأنظمة واللوائح </w:t>
      </w:r>
      <w:r w:rsidRPr="007429AD">
        <w:rPr>
          <w:rFonts w:cs="AL-Mohanad" w:hint="cs"/>
          <w:b/>
          <w:bCs/>
          <w:rtl/>
        </w:rPr>
        <w:t xml:space="preserve">والقرارات المطبقة في الجامعة . </w:t>
      </w:r>
    </w:p>
    <w:p w:rsidR="009B447C" w:rsidRPr="00EE0C76" w:rsidRDefault="009B447C" w:rsidP="009B447C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EE0C76">
        <w:rPr>
          <w:rFonts w:cs="AL-Mohanad Bold" w:hint="cs"/>
          <w:b/>
          <w:bCs/>
          <w:color w:val="0070C0"/>
          <w:u w:val="single"/>
          <w:rtl/>
        </w:rPr>
        <w:t xml:space="preserve">المادة الثالثة والخمسون : </w:t>
      </w:r>
    </w:p>
    <w:p w:rsidR="007E00D5" w:rsidRPr="007429AD" w:rsidRDefault="007E00D5" w:rsidP="00EE0C76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لمجلس الجامعة حق تفسير هذه اللائحة . </w:t>
      </w:r>
    </w:p>
    <w:p w:rsidR="009B447C" w:rsidRPr="00EE0C76" w:rsidRDefault="009B447C" w:rsidP="009B447C">
      <w:pPr>
        <w:jc w:val="both"/>
        <w:rPr>
          <w:rFonts w:cs="AL-Mohanad Bold"/>
          <w:b/>
          <w:bCs/>
          <w:color w:val="0070C0"/>
          <w:u w:val="single"/>
          <w:rtl/>
        </w:rPr>
      </w:pPr>
      <w:r w:rsidRPr="00EE0C76">
        <w:rPr>
          <w:rFonts w:cs="AL-Mohanad Bold" w:hint="cs"/>
          <w:b/>
          <w:bCs/>
          <w:color w:val="0070C0"/>
          <w:u w:val="single"/>
          <w:rtl/>
        </w:rPr>
        <w:t>المادة الرابعة والخمسون :</w:t>
      </w:r>
    </w:p>
    <w:p w:rsidR="007E00D5" w:rsidRPr="007429AD" w:rsidRDefault="007E00D5" w:rsidP="00EE0C76">
      <w:pPr>
        <w:jc w:val="both"/>
        <w:rPr>
          <w:rFonts w:cs="AL-Mohanad"/>
          <w:b/>
          <w:bCs/>
          <w:rtl/>
        </w:rPr>
      </w:pPr>
      <w:r w:rsidRPr="007429AD">
        <w:rPr>
          <w:rFonts w:cs="AL-Mohanad" w:hint="cs"/>
          <w:b/>
          <w:bCs/>
          <w:rtl/>
        </w:rPr>
        <w:t xml:space="preserve">يعمل بهذه اللائحة بعد إقرارها من مجلس الجامعة . </w:t>
      </w:r>
    </w:p>
    <w:p w:rsidR="00544308" w:rsidRDefault="00544308" w:rsidP="007E00D5"/>
    <w:p w:rsidR="00544308" w:rsidRPr="00B85261" w:rsidRDefault="00544308"/>
    <w:sectPr w:rsidR="00544308" w:rsidRPr="00B85261" w:rsidSect="007E00D5">
      <w:headerReference w:type="even" r:id="rId9"/>
      <w:headerReference w:type="default" r:id="rId10"/>
      <w:footerReference w:type="default" r:id="rId11"/>
      <w:headerReference w:type="first" r:id="rId12"/>
      <w:pgSz w:w="16838" w:h="11906" w:orient="landscape" w:code="9"/>
      <w:pgMar w:top="720" w:right="720" w:bottom="720" w:left="720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ep="1"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88F" w:rsidRDefault="0081488F" w:rsidP="000A2DE1">
      <w:r>
        <w:separator/>
      </w:r>
    </w:p>
  </w:endnote>
  <w:endnote w:type="continuationSeparator" w:id="0">
    <w:p w:rsidR="0081488F" w:rsidRDefault="0081488F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Simple Bold Rul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D87" w:rsidRDefault="00C21D87" w:rsidP="00634548">
    <w:pPr>
      <w:pStyle w:val="a5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88F" w:rsidRDefault="0081488F" w:rsidP="000A2DE1">
      <w:r>
        <w:separator/>
      </w:r>
    </w:p>
  </w:footnote>
  <w:footnote w:type="continuationSeparator" w:id="0">
    <w:p w:rsidR="0081488F" w:rsidRDefault="0081488F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D87" w:rsidRDefault="0081488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60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D87" w:rsidRDefault="00C21D87" w:rsidP="00F9709D">
    <w:pPr>
      <w:pStyle w:val="a4"/>
      <w:tabs>
        <w:tab w:val="clear" w:pos="4153"/>
        <w:tab w:val="clear" w:pos="8306"/>
      </w:tabs>
      <w:rPr>
        <w:rtl/>
      </w:rPr>
    </w:pPr>
    <w:r>
      <w:rPr>
        <w:noProof/>
        <w:rtl/>
      </w:rPr>
      <w:drawing>
        <wp:anchor distT="0" distB="0" distL="114300" distR="114300" simplePos="0" relativeHeight="251666944" behindDoc="0" locked="0" layoutInCell="1" allowOverlap="1" wp14:anchorId="73B2FF8A" wp14:editId="35024293">
          <wp:simplePos x="0" y="0"/>
          <wp:positionH relativeFrom="column">
            <wp:posOffset>-402590</wp:posOffset>
          </wp:positionH>
          <wp:positionV relativeFrom="paragraph">
            <wp:posOffset>9525</wp:posOffset>
          </wp:positionV>
          <wp:extent cx="10648950" cy="13144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lash\mono\F - memory\New Sign\Vice Rectorate\Vice Rectorate_Header.pn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49987" cy="1314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21D87" w:rsidRDefault="00C21D87" w:rsidP="00CE4176">
    <w:pPr>
      <w:pStyle w:val="a4"/>
      <w:tabs>
        <w:tab w:val="clear" w:pos="4153"/>
        <w:tab w:val="clear" w:pos="8306"/>
      </w:tabs>
      <w:rPr>
        <w:rtl/>
      </w:rPr>
    </w:pPr>
  </w:p>
  <w:p w:rsidR="00C21D87" w:rsidRDefault="00C21D87" w:rsidP="00057DBA">
    <w:pPr>
      <w:pStyle w:val="a4"/>
      <w:tabs>
        <w:tab w:val="clear" w:pos="4153"/>
        <w:tab w:val="clear" w:pos="8306"/>
        <w:tab w:val="left" w:pos="6071"/>
      </w:tabs>
      <w:rPr>
        <w:rtl/>
      </w:rPr>
    </w:pPr>
    <w:r>
      <w:rPr>
        <w:rtl/>
      </w:rPr>
      <w:tab/>
    </w:r>
  </w:p>
  <w:p w:rsidR="00C21D87" w:rsidRDefault="00C21D87" w:rsidP="00524190">
    <w:pPr>
      <w:pStyle w:val="a4"/>
      <w:jc w:val="center"/>
      <w:rPr>
        <w:rtl/>
      </w:rPr>
    </w:pPr>
  </w:p>
  <w:p w:rsidR="00C21D87" w:rsidRDefault="00C21D87" w:rsidP="00AA4BA3">
    <w:pPr>
      <w:pStyle w:val="a4"/>
      <w:jc w:val="center"/>
      <w:rPr>
        <w:rtl/>
      </w:rPr>
    </w:pPr>
  </w:p>
  <w:p w:rsidR="00C21D87" w:rsidRDefault="00C21D87" w:rsidP="00E432C7">
    <w:pPr>
      <w:pStyle w:val="a4"/>
      <w:jc w:val="center"/>
      <w:rPr>
        <w:rtl/>
      </w:rPr>
    </w:pPr>
    <w:r w:rsidRPr="00FB7089">
      <w:rPr>
        <w:rFonts w:eastAsia="Calibri"/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32C0DB8B" wp14:editId="2BB32AAE">
              <wp:simplePos x="0" y="0"/>
              <wp:positionH relativeFrom="column">
                <wp:posOffset>7808259</wp:posOffset>
              </wp:positionH>
              <wp:positionV relativeFrom="paragraph">
                <wp:posOffset>163606</wp:posOffset>
              </wp:positionV>
              <wp:extent cx="2105660" cy="762000"/>
              <wp:effectExtent l="0" t="0" r="0" b="0"/>
              <wp:wrapNone/>
              <wp:docPr id="2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566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1D87" w:rsidRPr="00FB7089" w:rsidRDefault="00C21D87" w:rsidP="000D5B96">
                          <w:pPr>
                            <w:tabs>
                              <w:tab w:val="left" w:pos="1256"/>
                            </w:tabs>
                            <w:jc w:val="center"/>
                            <w:rPr>
                              <w:rFonts w:ascii="Sakkal Majalla" w:hAnsi="Sakkal Majalla" w:cs="Sakkal Majalla"/>
                            </w:rPr>
                          </w:pPr>
                          <w:r w:rsidRPr="00FB7089">
                            <w:rPr>
                              <w:rFonts w:ascii="Sakkal Majalla" w:hAnsi="Sakkal Majalla" w:cs="Sakkal Majalla"/>
                              <w:rtl/>
                            </w:rPr>
                            <w:t xml:space="preserve">وكالة </w:t>
                          </w:r>
                          <w:r w:rsidR="000D5B96">
                            <w:rPr>
                              <w:rFonts w:ascii="Sakkal Majalla" w:hAnsi="Sakkal Majalla" w:cs="Sakkal Majalla" w:hint="cs"/>
                              <w:rtl/>
                            </w:rPr>
                            <w:t>الجامعة للدراسات</w:t>
                          </w:r>
                          <w:r w:rsidRPr="00FB7089">
                            <w:rPr>
                              <w:rFonts w:ascii="Sakkal Majalla" w:hAnsi="Sakkal Majalla" w:cs="Sakkal Majalla"/>
                              <w:rtl/>
                            </w:rPr>
                            <w:t xml:space="preserve"> العليا والبحث العلمي</w:t>
                          </w:r>
                        </w:p>
                        <w:p w:rsidR="00C21D87" w:rsidRPr="003E3387" w:rsidRDefault="00C21D87" w:rsidP="00FB7089">
                          <w:pPr>
                            <w:tabs>
                              <w:tab w:val="left" w:pos="1256"/>
                            </w:tabs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D99594" w:themeColor="accent2" w:themeTint="99"/>
                              <w:u w:val="single"/>
                              <w:rtl/>
                            </w:rPr>
                          </w:pPr>
                          <w:r w:rsidRPr="003E3387">
                            <w:rPr>
                              <w:rFonts w:ascii="Sakkal Majalla" w:hAnsi="Sakkal Majalla" w:cs="Sakkal Majalla"/>
                              <w:b/>
                              <w:bCs/>
                              <w:color w:val="D99594" w:themeColor="accent2" w:themeTint="99"/>
                              <w:u w:val="single"/>
                              <w:rtl/>
                            </w:rPr>
                            <w:t>أمانة المجلس العلمي</w:t>
                          </w:r>
                        </w:p>
                        <w:p w:rsidR="00C21D87" w:rsidRPr="00FB7089" w:rsidRDefault="00C21D87" w:rsidP="00FB7089">
                          <w:pPr>
                            <w:jc w:val="center"/>
                            <w:rPr>
                              <w:rFonts w:ascii="Sakkal Majalla" w:hAnsi="Sakkal Majalla" w:cs="Sakkal Majalla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6" type="#_x0000_t202" style="position:absolute;left:0;text-align:left;margin-left:614.8pt;margin-top:12.9pt;width:165.8pt;height:60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" filled="f" stroked="f">
              <v:textbox>
                <w:txbxContent>
                  <w:p w:rsidR="00C21D87" w:rsidRPr="00FB7089" w:rsidRDefault="00C21D87" w:rsidP="000D5B96">
                    <w:pPr>
                      <w:tabs>
                        <w:tab w:val="left" w:pos="1256"/>
                      </w:tabs>
                      <w:jc w:val="center"/>
                      <w:rPr>
                        <w:rFonts w:ascii="Sakkal Majalla" w:hAnsi="Sakkal Majalla" w:cs="Sakkal Majalla"/>
                      </w:rPr>
                    </w:pPr>
                    <w:r w:rsidRPr="00FB7089">
                      <w:rPr>
                        <w:rFonts w:ascii="Sakkal Majalla" w:hAnsi="Sakkal Majalla" w:cs="Sakkal Majalla"/>
                        <w:rtl/>
                      </w:rPr>
                      <w:t xml:space="preserve">وكالة </w:t>
                    </w:r>
                    <w:r w:rsidR="000D5B96">
                      <w:rPr>
                        <w:rFonts w:ascii="Sakkal Majalla" w:hAnsi="Sakkal Majalla" w:cs="Sakkal Majalla" w:hint="cs"/>
                        <w:rtl/>
                      </w:rPr>
                      <w:t>الجامعة للدراسات</w:t>
                    </w:r>
                    <w:r w:rsidRPr="00FB7089">
                      <w:rPr>
                        <w:rFonts w:ascii="Sakkal Majalla" w:hAnsi="Sakkal Majalla" w:cs="Sakkal Majalla"/>
                        <w:rtl/>
                      </w:rPr>
                      <w:t xml:space="preserve"> العليا والبحث العلمي</w:t>
                    </w:r>
                  </w:p>
                  <w:p w:rsidR="00C21D87" w:rsidRPr="003E3387" w:rsidRDefault="00C21D87" w:rsidP="00FB7089">
                    <w:pPr>
                      <w:tabs>
                        <w:tab w:val="left" w:pos="1256"/>
                      </w:tabs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D99594" w:themeColor="accent2" w:themeTint="99"/>
                        <w:u w:val="single"/>
                        <w:rtl/>
                      </w:rPr>
                    </w:pPr>
                    <w:r w:rsidRPr="003E3387">
                      <w:rPr>
                        <w:rFonts w:ascii="Sakkal Majalla" w:hAnsi="Sakkal Majalla" w:cs="Sakkal Majalla"/>
                        <w:b/>
                        <w:bCs/>
                        <w:color w:val="D99594" w:themeColor="accent2" w:themeTint="99"/>
                        <w:u w:val="single"/>
                        <w:rtl/>
                      </w:rPr>
                      <w:t>أمانة المجلس العلمي</w:t>
                    </w:r>
                  </w:p>
                  <w:p w:rsidR="00C21D87" w:rsidRPr="00FB7089" w:rsidRDefault="00C21D87" w:rsidP="00FB7089">
                    <w:pPr>
                      <w:jc w:val="center"/>
                      <w:rPr>
                        <w:rFonts w:ascii="Sakkal Majalla" w:hAnsi="Sakkal Majalla" w:cs="Sakkal Majalla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C21D87" w:rsidRDefault="00C21D87">
    <w:pPr>
      <w:pStyle w:val="a4"/>
      <w:rPr>
        <w:rtl/>
      </w:rPr>
    </w:pPr>
  </w:p>
  <w:p w:rsidR="00C21D87" w:rsidRDefault="00C21D87">
    <w:pPr>
      <w:pStyle w:val="a4"/>
    </w:pPr>
    <w:r>
      <w:rPr>
        <w:rFonts w:cs="AL-Mohanad Bold"/>
        <w:noProof/>
        <w:sz w:val="22"/>
        <w:szCs w:val="22"/>
        <w:rtl/>
      </w:rPr>
      <w:drawing>
        <wp:anchor distT="0" distB="0" distL="114300" distR="114300" simplePos="0" relativeHeight="251673088" behindDoc="0" locked="0" layoutInCell="1" allowOverlap="1" wp14:anchorId="13791E1F" wp14:editId="288534A0">
          <wp:simplePos x="0" y="0"/>
          <wp:positionH relativeFrom="column">
            <wp:posOffset>-2540</wp:posOffset>
          </wp:positionH>
          <wp:positionV relativeFrom="paragraph">
            <wp:posOffset>392430</wp:posOffset>
          </wp:positionV>
          <wp:extent cx="9601200" cy="5695950"/>
          <wp:effectExtent l="0" t="0" r="0" b="0"/>
          <wp:wrapNone/>
          <wp:docPr id="1" name="Picture 1" descr="F:\Office\Prof. Fawziya Abaalkhail\Body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Office\Prof. Fawziya Abaalkhail\Body_2.pn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0" cy="569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D87" w:rsidRDefault="0081488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63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40013"/>
    <w:multiLevelType w:val="hybridMultilevel"/>
    <w:tmpl w:val="272078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A5F21"/>
    <w:multiLevelType w:val="hybridMultilevel"/>
    <w:tmpl w:val="60E0F2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66BCE"/>
    <w:multiLevelType w:val="hybridMultilevel"/>
    <w:tmpl w:val="30825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060F59"/>
    <w:multiLevelType w:val="hybridMultilevel"/>
    <w:tmpl w:val="135C2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C796B"/>
    <w:multiLevelType w:val="hybridMultilevel"/>
    <w:tmpl w:val="82CC6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6831A5"/>
    <w:multiLevelType w:val="hybridMultilevel"/>
    <w:tmpl w:val="8E024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8C0459"/>
    <w:multiLevelType w:val="hybridMultilevel"/>
    <w:tmpl w:val="F968AC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E75937"/>
    <w:multiLevelType w:val="hybridMultilevel"/>
    <w:tmpl w:val="D24AFC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E009A9"/>
    <w:multiLevelType w:val="hybridMultilevel"/>
    <w:tmpl w:val="B8D0B5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E06EE0"/>
    <w:multiLevelType w:val="hybridMultilevel"/>
    <w:tmpl w:val="A454D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0048A6"/>
    <w:multiLevelType w:val="hybridMultilevel"/>
    <w:tmpl w:val="738AD4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0973B7"/>
    <w:multiLevelType w:val="hybridMultilevel"/>
    <w:tmpl w:val="FED4A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7B17DE"/>
    <w:multiLevelType w:val="hybridMultilevel"/>
    <w:tmpl w:val="C2A251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3B370FD"/>
    <w:multiLevelType w:val="hybridMultilevel"/>
    <w:tmpl w:val="EDB247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9F3764"/>
    <w:multiLevelType w:val="hybridMultilevel"/>
    <w:tmpl w:val="4906B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9E1156"/>
    <w:multiLevelType w:val="hybridMultilevel"/>
    <w:tmpl w:val="AC34C1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0">
    <w:nsid w:val="60E20200"/>
    <w:multiLevelType w:val="hybridMultilevel"/>
    <w:tmpl w:val="BC9E7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3A5EF8"/>
    <w:multiLevelType w:val="hybridMultilevel"/>
    <w:tmpl w:val="1E32D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430304"/>
    <w:multiLevelType w:val="hybridMultilevel"/>
    <w:tmpl w:val="BBD2EC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740EAA"/>
    <w:multiLevelType w:val="hybridMultilevel"/>
    <w:tmpl w:val="855468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CA1B5C"/>
    <w:multiLevelType w:val="hybridMultilevel"/>
    <w:tmpl w:val="7B26C6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04569F"/>
    <w:multiLevelType w:val="hybridMultilevel"/>
    <w:tmpl w:val="B5749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14"/>
  </w:num>
  <w:num w:numId="4">
    <w:abstractNumId w:val="24"/>
  </w:num>
  <w:num w:numId="5">
    <w:abstractNumId w:val="3"/>
  </w:num>
  <w:num w:numId="6">
    <w:abstractNumId w:val="23"/>
  </w:num>
  <w:num w:numId="7">
    <w:abstractNumId w:val="1"/>
  </w:num>
  <w:num w:numId="8">
    <w:abstractNumId w:val="13"/>
  </w:num>
  <w:num w:numId="9">
    <w:abstractNumId w:val="4"/>
  </w:num>
  <w:num w:numId="10">
    <w:abstractNumId w:val="7"/>
  </w:num>
  <w:num w:numId="11">
    <w:abstractNumId w:val="17"/>
  </w:num>
  <w:num w:numId="12">
    <w:abstractNumId w:val="2"/>
  </w:num>
  <w:num w:numId="13">
    <w:abstractNumId w:val="27"/>
  </w:num>
  <w:num w:numId="14">
    <w:abstractNumId w:val="20"/>
  </w:num>
  <w:num w:numId="15">
    <w:abstractNumId w:val="10"/>
  </w:num>
  <w:num w:numId="16">
    <w:abstractNumId w:val="18"/>
  </w:num>
  <w:num w:numId="17">
    <w:abstractNumId w:val="5"/>
  </w:num>
  <w:num w:numId="18">
    <w:abstractNumId w:val="12"/>
  </w:num>
  <w:num w:numId="19">
    <w:abstractNumId w:val="11"/>
  </w:num>
  <w:num w:numId="20">
    <w:abstractNumId w:val="25"/>
  </w:num>
  <w:num w:numId="21">
    <w:abstractNumId w:val="21"/>
  </w:num>
  <w:num w:numId="22">
    <w:abstractNumId w:val="6"/>
  </w:num>
  <w:num w:numId="23">
    <w:abstractNumId w:val="9"/>
  </w:num>
  <w:num w:numId="24">
    <w:abstractNumId w:val="8"/>
  </w:num>
  <w:num w:numId="25">
    <w:abstractNumId w:val="0"/>
  </w:num>
  <w:num w:numId="26">
    <w:abstractNumId w:val="16"/>
  </w:num>
  <w:num w:numId="27">
    <w:abstractNumId w:val="22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89"/>
    <w:rsid w:val="0002066D"/>
    <w:rsid w:val="000213BF"/>
    <w:rsid w:val="0002512A"/>
    <w:rsid w:val="00026BBB"/>
    <w:rsid w:val="00034F7C"/>
    <w:rsid w:val="00057DBA"/>
    <w:rsid w:val="00065CB0"/>
    <w:rsid w:val="000811FD"/>
    <w:rsid w:val="00082677"/>
    <w:rsid w:val="00082841"/>
    <w:rsid w:val="00084E0A"/>
    <w:rsid w:val="00086BF0"/>
    <w:rsid w:val="00087A28"/>
    <w:rsid w:val="0009673D"/>
    <w:rsid w:val="00097522"/>
    <w:rsid w:val="000A27BA"/>
    <w:rsid w:val="000A2DE1"/>
    <w:rsid w:val="000C1D62"/>
    <w:rsid w:val="000C6072"/>
    <w:rsid w:val="000D5B96"/>
    <w:rsid w:val="000E2649"/>
    <w:rsid w:val="000F6C19"/>
    <w:rsid w:val="00100B44"/>
    <w:rsid w:val="00100BFD"/>
    <w:rsid w:val="00102AC7"/>
    <w:rsid w:val="00104D39"/>
    <w:rsid w:val="00113C0D"/>
    <w:rsid w:val="00113F1C"/>
    <w:rsid w:val="00115C59"/>
    <w:rsid w:val="00117C5B"/>
    <w:rsid w:val="0014184A"/>
    <w:rsid w:val="001465DA"/>
    <w:rsid w:val="00166208"/>
    <w:rsid w:val="00170AA4"/>
    <w:rsid w:val="001863CB"/>
    <w:rsid w:val="00194C7E"/>
    <w:rsid w:val="001963D1"/>
    <w:rsid w:val="001A6162"/>
    <w:rsid w:val="001B1E00"/>
    <w:rsid w:val="001C1F9A"/>
    <w:rsid w:val="001D2064"/>
    <w:rsid w:val="00230272"/>
    <w:rsid w:val="002347F3"/>
    <w:rsid w:val="0025183E"/>
    <w:rsid w:val="0025569E"/>
    <w:rsid w:val="00256518"/>
    <w:rsid w:val="00276EEF"/>
    <w:rsid w:val="00286CA3"/>
    <w:rsid w:val="002871FC"/>
    <w:rsid w:val="002A25A6"/>
    <w:rsid w:val="002B17D4"/>
    <w:rsid w:val="002C1DBB"/>
    <w:rsid w:val="002C77F4"/>
    <w:rsid w:val="002D3485"/>
    <w:rsid w:val="002D545E"/>
    <w:rsid w:val="002E46B4"/>
    <w:rsid w:val="002E4E80"/>
    <w:rsid w:val="002F4521"/>
    <w:rsid w:val="002F4809"/>
    <w:rsid w:val="002F627F"/>
    <w:rsid w:val="003050BE"/>
    <w:rsid w:val="003126D5"/>
    <w:rsid w:val="003176A4"/>
    <w:rsid w:val="00322042"/>
    <w:rsid w:val="00323237"/>
    <w:rsid w:val="00325AA0"/>
    <w:rsid w:val="00331C4D"/>
    <w:rsid w:val="00333C65"/>
    <w:rsid w:val="003608F7"/>
    <w:rsid w:val="00365F42"/>
    <w:rsid w:val="00384C4A"/>
    <w:rsid w:val="00384E63"/>
    <w:rsid w:val="0039483B"/>
    <w:rsid w:val="003A1FBB"/>
    <w:rsid w:val="003A50E2"/>
    <w:rsid w:val="003E2932"/>
    <w:rsid w:val="003E3387"/>
    <w:rsid w:val="003F1AB0"/>
    <w:rsid w:val="003F3770"/>
    <w:rsid w:val="003F649A"/>
    <w:rsid w:val="00400153"/>
    <w:rsid w:val="0040493B"/>
    <w:rsid w:val="004056CD"/>
    <w:rsid w:val="00416FDA"/>
    <w:rsid w:val="00433048"/>
    <w:rsid w:val="00446533"/>
    <w:rsid w:val="0048071B"/>
    <w:rsid w:val="00490AF8"/>
    <w:rsid w:val="00492956"/>
    <w:rsid w:val="00494D65"/>
    <w:rsid w:val="004A6654"/>
    <w:rsid w:val="004B5495"/>
    <w:rsid w:val="004B66E0"/>
    <w:rsid w:val="004B7781"/>
    <w:rsid w:val="004C1D1F"/>
    <w:rsid w:val="004E1E05"/>
    <w:rsid w:val="004F00AB"/>
    <w:rsid w:val="00507DB8"/>
    <w:rsid w:val="00516BCC"/>
    <w:rsid w:val="00524190"/>
    <w:rsid w:val="00534FCE"/>
    <w:rsid w:val="005434AA"/>
    <w:rsid w:val="00544308"/>
    <w:rsid w:val="00563C6A"/>
    <w:rsid w:val="0057262E"/>
    <w:rsid w:val="00575E48"/>
    <w:rsid w:val="00585CB6"/>
    <w:rsid w:val="005A013B"/>
    <w:rsid w:val="005A2BD2"/>
    <w:rsid w:val="005A4BE5"/>
    <w:rsid w:val="005C100B"/>
    <w:rsid w:val="005D7769"/>
    <w:rsid w:val="005E3D32"/>
    <w:rsid w:val="005E498F"/>
    <w:rsid w:val="005E6F01"/>
    <w:rsid w:val="00605680"/>
    <w:rsid w:val="006219CA"/>
    <w:rsid w:val="00634548"/>
    <w:rsid w:val="0064602B"/>
    <w:rsid w:val="006460E0"/>
    <w:rsid w:val="00646B8E"/>
    <w:rsid w:val="00647801"/>
    <w:rsid w:val="00661E08"/>
    <w:rsid w:val="006757AE"/>
    <w:rsid w:val="00683B2D"/>
    <w:rsid w:val="00683F04"/>
    <w:rsid w:val="00684DE0"/>
    <w:rsid w:val="006926FA"/>
    <w:rsid w:val="0069790F"/>
    <w:rsid w:val="006A04A0"/>
    <w:rsid w:val="006A3ED9"/>
    <w:rsid w:val="006A63BB"/>
    <w:rsid w:val="006A7607"/>
    <w:rsid w:val="006B4F94"/>
    <w:rsid w:val="006C563D"/>
    <w:rsid w:val="006D00ED"/>
    <w:rsid w:val="006E2F50"/>
    <w:rsid w:val="006F7C08"/>
    <w:rsid w:val="006F7DB4"/>
    <w:rsid w:val="00704D70"/>
    <w:rsid w:val="007306CD"/>
    <w:rsid w:val="00731D97"/>
    <w:rsid w:val="007324CE"/>
    <w:rsid w:val="0073724D"/>
    <w:rsid w:val="00742BC5"/>
    <w:rsid w:val="007432DF"/>
    <w:rsid w:val="00743DE1"/>
    <w:rsid w:val="00746D88"/>
    <w:rsid w:val="00750ACA"/>
    <w:rsid w:val="00785DCD"/>
    <w:rsid w:val="00786530"/>
    <w:rsid w:val="00791312"/>
    <w:rsid w:val="007B05A0"/>
    <w:rsid w:val="007B703B"/>
    <w:rsid w:val="007B7805"/>
    <w:rsid w:val="007C06D5"/>
    <w:rsid w:val="007C24BD"/>
    <w:rsid w:val="007E00D5"/>
    <w:rsid w:val="007F401C"/>
    <w:rsid w:val="0080439D"/>
    <w:rsid w:val="0081488F"/>
    <w:rsid w:val="00830835"/>
    <w:rsid w:val="00834EE3"/>
    <w:rsid w:val="008409C4"/>
    <w:rsid w:val="00840E6A"/>
    <w:rsid w:val="00852292"/>
    <w:rsid w:val="00855F00"/>
    <w:rsid w:val="00857139"/>
    <w:rsid w:val="00873A62"/>
    <w:rsid w:val="00877CD5"/>
    <w:rsid w:val="00882D61"/>
    <w:rsid w:val="00886C0B"/>
    <w:rsid w:val="008B573F"/>
    <w:rsid w:val="008B5EAC"/>
    <w:rsid w:val="008C52DA"/>
    <w:rsid w:val="008D278C"/>
    <w:rsid w:val="00904B15"/>
    <w:rsid w:val="00917924"/>
    <w:rsid w:val="009318E8"/>
    <w:rsid w:val="0094452B"/>
    <w:rsid w:val="00974B66"/>
    <w:rsid w:val="00994745"/>
    <w:rsid w:val="009A21F6"/>
    <w:rsid w:val="009A5117"/>
    <w:rsid w:val="009B06E9"/>
    <w:rsid w:val="009B36AA"/>
    <w:rsid w:val="009B447C"/>
    <w:rsid w:val="009E2F80"/>
    <w:rsid w:val="00A02C5B"/>
    <w:rsid w:val="00A2610D"/>
    <w:rsid w:val="00A40EEF"/>
    <w:rsid w:val="00A51D8A"/>
    <w:rsid w:val="00A522A6"/>
    <w:rsid w:val="00A53527"/>
    <w:rsid w:val="00A54B4D"/>
    <w:rsid w:val="00A550F6"/>
    <w:rsid w:val="00A66696"/>
    <w:rsid w:val="00A7621C"/>
    <w:rsid w:val="00A87D8D"/>
    <w:rsid w:val="00AA3AAA"/>
    <w:rsid w:val="00AA4BA3"/>
    <w:rsid w:val="00AA4E8E"/>
    <w:rsid w:val="00AB1D5E"/>
    <w:rsid w:val="00AB29CA"/>
    <w:rsid w:val="00AE2437"/>
    <w:rsid w:val="00AE4788"/>
    <w:rsid w:val="00B0203A"/>
    <w:rsid w:val="00B03205"/>
    <w:rsid w:val="00B0482F"/>
    <w:rsid w:val="00B07776"/>
    <w:rsid w:val="00B14B0F"/>
    <w:rsid w:val="00B17679"/>
    <w:rsid w:val="00B17BD9"/>
    <w:rsid w:val="00B20210"/>
    <w:rsid w:val="00B20548"/>
    <w:rsid w:val="00B41505"/>
    <w:rsid w:val="00B41696"/>
    <w:rsid w:val="00B42B69"/>
    <w:rsid w:val="00B4395B"/>
    <w:rsid w:val="00B70AAE"/>
    <w:rsid w:val="00B746D3"/>
    <w:rsid w:val="00B80796"/>
    <w:rsid w:val="00B85261"/>
    <w:rsid w:val="00B94179"/>
    <w:rsid w:val="00BB03D8"/>
    <w:rsid w:val="00BB103E"/>
    <w:rsid w:val="00BE377C"/>
    <w:rsid w:val="00BF4FAF"/>
    <w:rsid w:val="00C00378"/>
    <w:rsid w:val="00C02D3F"/>
    <w:rsid w:val="00C12A15"/>
    <w:rsid w:val="00C12F80"/>
    <w:rsid w:val="00C20954"/>
    <w:rsid w:val="00C21D87"/>
    <w:rsid w:val="00C302EA"/>
    <w:rsid w:val="00C43AB8"/>
    <w:rsid w:val="00C50657"/>
    <w:rsid w:val="00C53F35"/>
    <w:rsid w:val="00C64C59"/>
    <w:rsid w:val="00C653B7"/>
    <w:rsid w:val="00C65DC5"/>
    <w:rsid w:val="00C70246"/>
    <w:rsid w:val="00C7492B"/>
    <w:rsid w:val="00C773EB"/>
    <w:rsid w:val="00C846B1"/>
    <w:rsid w:val="00C86676"/>
    <w:rsid w:val="00C91697"/>
    <w:rsid w:val="00C921ED"/>
    <w:rsid w:val="00CC1B83"/>
    <w:rsid w:val="00CC4EBB"/>
    <w:rsid w:val="00CE4176"/>
    <w:rsid w:val="00D04128"/>
    <w:rsid w:val="00D1222D"/>
    <w:rsid w:val="00D14662"/>
    <w:rsid w:val="00D17B7B"/>
    <w:rsid w:val="00D30195"/>
    <w:rsid w:val="00D51CBA"/>
    <w:rsid w:val="00D54A0F"/>
    <w:rsid w:val="00D54FEF"/>
    <w:rsid w:val="00D67D9A"/>
    <w:rsid w:val="00D7485C"/>
    <w:rsid w:val="00D81819"/>
    <w:rsid w:val="00D864A4"/>
    <w:rsid w:val="00D86C56"/>
    <w:rsid w:val="00DA5110"/>
    <w:rsid w:val="00DA68A3"/>
    <w:rsid w:val="00DB4C94"/>
    <w:rsid w:val="00DB5FFE"/>
    <w:rsid w:val="00DB7CB6"/>
    <w:rsid w:val="00DC4EAD"/>
    <w:rsid w:val="00DC4ED7"/>
    <w:rsid w:val="00DC6C1D"/>
    <w:rsid w:val="00DD1B98"/>
    <w:rsid w:val="00DE0E08"/>
    <w:rsid w:val="00DE2F75"/>
    <w:rsid w:val="00DF3232"/>
    <w:rsid w:val="00DF6444"/>
    <w:rsid w:val="00E0465B"/>
    <w:rsid w:val="00E2105F"/>
    <w:rsid w:val="00E257DA"/>
    <w:rsid w:val="00E432C7"/>
    <w:rsid w:val="00E46C18"/>
    <w:rsid w:val="00E630A6"/>
    <w:rsid w:val="00E73500"/>
    <w:rsid w:val="00E762BD"/>
    <w:rsid w:val="00E7781C"/>
    <w:rsid w:val="00E823A3"/>
    <w:rsid w:val="00E826C0"/>
    <w:rsid w:val="00E92170"/>
    <w:rsid w:val="00E9451B"/>
    <w:rsid w:val="00EA19CB"/>
    <w:rsid w:val="00EA46EE"/>
    <w:rsid w:val="00EB1AA3"/>
    <w:rsid w:val="00EB1F2C"/>
    <w:rsid w:val="00EC3F5A"/>
    <w:rsid w:val="00EC7B54"/>
    <w:rsid w:val="00ED47B9"/>
    <w:rsid w:val="00EE0C76"/>
    <w:rsid w:val="00EE198A"/>
    <w:rsid w:val="00EE4F74"/>
    <w:rsid w:val="00EF2DE8"/>
    <w:rsid w:val="00F12AF1"/>
    <w:rsid w:val="00F44D6C"/>
    <w:rsid w:val="00F56627"/>
    <w:rsid w:val="00F71D3E"/>
    <w:rsid w:val="00F72E00"/>
    <w:rsid w:val="00F750CE"/>
    <w:rsid w:val="00F81004"/>
    <w:rsid w:val="00F827B1"/>
    <w:rsid w:val="00F9709D"/>
    <w:rsid w:val="00FB7089"/>
    <w:rsid w:val="00FD219D"/>
    <w:rsid w:val="00FE358A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5680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character" w:styleId="Hyperlink">
    <w:name w:val="Hyperlink"/>
    <w:basedOn w:val="a0"/>
    <w:uiPriority w:val="99"/>
    <w:unhideWhenUsed/>
    <w:rsid w:val="00DB4C9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5680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character" w:styleId="Hyperlink">
    <w:name w:val="Hyperlink"/>
    <w:basedOn w:val="a0"/>
    <w:uiPriority w:val="99"/>
    <w:unhideWhenUsed/>
    <w:rsid w:val="00DB4C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8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1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4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58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17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869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668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782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865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86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622333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3354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948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77018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387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3866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7416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6942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3528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1742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98415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078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643138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7353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02756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35456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6863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74116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156046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4733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7977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213145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06915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110698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77436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70197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11846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523138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21117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511848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1745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9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76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90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1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646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74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077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091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010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1259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09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2220821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5957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084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4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4329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9478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155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17076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10590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96269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63048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268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497062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7594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502612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53969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738275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8912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08410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16465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26004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524259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9642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92964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32491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154430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745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95263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38117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700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283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halman.PNUDS\Desktop\&#1606;&#1605;&#1608;&#1584;&#1580;%20&#1575;&#1604;&#1582;&#1591;&#1575;&#1576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B0EB3FE24114F409D3B126EE7F38FAF" ma:contentTypeVersion="1" ma:contentTypeDescription="إنشاء مستند جديد." ma:contentTypeScope="" ma:versionID="c69c7bd79cc06d45075e2906e37f885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898701D-14A3-4446-AE14-DD6F357500EF}"/>
</file>

<file path=customXml/itemProps2.xml><?xml version="1.0" encoding="utf-8"?>
<ds:datastoreItem xmlns:ds="http://schemas.openxmlformats.org/officeDocument/2006/customXml" ds:itemID="{0C173527-6C34-49CA-B86F-C813276DE06C}"/>
</file>

<file path=customXml/itemProps3.xml><?xml version="1.0" encoding="utf-8"?>
<ds:datastoreItem xmlns:ds="http://schemas.openxmlformats.org/officeDocument/2006/customXml" ds:itemID="{8C6167BB-143C-48F9-94C6-18E15AAA6380}"/>
</file>

<file path=customXml/itemProps4.xml><?xml version="1.0" encoding="utf-8"?>
<ds:datastoreItem xmlns:ds="http://schemas.openxmlformats.org/officeDocument/2006/customXml" ds:itemID="{0FEB92A7-98C1-400B-8725-2DABCAE4564A}"/>
</file>

<file path=docProps/app.xml><?xml version="1.0" encoding="utf-8"?>
<Properties xmlns="http://schemas.openxmlformats.org/officeDocument/2006/extended-properties" xmlns:vt="http://schemas.openxmlformats.org/officeDocument/2006/docPropsVTypes">
  <Template>نموذج الخطاب</Template>
  <TotalTime>0</TotalTime>
  <Pages>9</Pages>
  <Words>3346</Words>
  <Characters>19078</Characters>
  <Application>Microsoft Office Word</Application>
  <DocSecurity>0</DocSecurity>
  <Lines>158</Lines>
  <Paragraphs>44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Ebtesam Moh. Halman</dc:creator>
  <cp:lastModifiedBy>Asma M. Alassaf</cp:lastModifiedBy>
  <cp:revision>2</cp:revision>
  <cp:lastPrinted>2014-04-16T04:25:00Z</cp:lastPrinted>
  <dcterms:created xsi:type="dcterms:W3CDTF">2014-04-23T08:47:00Z</dcterms:created>
  <dcterms:modified xsi:type="dcterms:W3CDTF">2014-04-23T08:47:00Z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0x0101007B0EB3FE24114F409D3B126EE7F38FAF</vt:lpwstr>
  </property>
</Properties>
</file>